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A53E" w14:textId="01E65DD3" w:rsidR="00B51D8D" w:rsidRPr="005F4DE9" w:rsidRDefault="00B51D8D" w:rsidP="00B60684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18"/>
        <w:tblW w:w="10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2"/>
        <w:gridCol w:w="6143"/>
      </w:tblGrid>
      <w:tr w:rsidR="00E876D6" w:rsidRPr="005F4DE9" w14:paraId="25408DB3" w14:textId="77777777" w:rsidTr="00750F42">
        <w:trPr>
          <w:cantSplit/>
          <w:trHeight w:val="503"/>
        </w:trPr>
        <w:tc>
          <w:tcPr>
            <w:tcW w:w="4002" w:type="dxa"/>
          </w:tcPr>
          <w:p w14:paraId="767F31E8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43" w:type="dxa"/>
            <w:vMerge w:val="restart"/>
          </w:tcPr>
          <w:p w14:paraId="08AA9130" w14:textId="609CDE0F" w:rsidR="00703EA7" w:rsidRPr="005F4DE9" w:rsidRDefault="00EF04BA" w:rsidP="00B60684">
            <w:pPr>
              <w:pStyle w:val="NCPAreaitalic"/>
              <w:tabs>
                <w:tab w:val="left" w:pos="4736"/>
                <w:tab w:val="right" w:pos="5994"/>
              </w:tabs>
              <w:spacing w:line="240" w:lineRule="auto"/>
              <w:rPr>
                <w:rFonts w:cs="Arial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i w:val="0"/>
                <w:color w:val="000000" w:themeColor="text1"/>
                <w:sz w:val="24"/>
                <w:szCs w:val="24"/>
              </w:rPr>
              <w:t>HM</w:t>
            </w:r>
            <w:r w:rsidR="00703EA7" w:rsidRPr="005F4DE9">
              <w:rPr>
                <w:rFonts w:cs="Arial"/>
                <w:b/>
                <w:i w:val="0"/>
                <w:color w:val="000000" w:themeColor="text1"/>
                <w:sz w:val="24"/>
                <w:szCs w:val="24"/>
              </w:rPr>
              <w:t xml:space="preserve"> Prison and Probation Service</w:t>
            </w:r>
            <w:r w:rsidR="000B0628" w:rsidRPr="005F4DE9">
              <w:rPr>
                <w:rFonts w:cs="Arial"/>
                <w:b/>
                <w:i w:val="0"/>
                <w:color w:val="000000" w:themeColor="text1"/>
                <w:sz w:val="24"/>
                <w:szCs w:val="24"/>
              </w:rPr>
              <w:t xml:space="preserve"> (HMPPS)</w:t>
            </w:r>
          </w:p>
          <w:p w14:paraId="12909450" w14:textId="0BDDE825" w:rsidR="00703EA7" w:rsidRPr="005F4DE9" w:rsidRDefault="00703EA7" w:rsidP="00B60684">
            <w:pPr>
              <w:pStyle w:val="NCPAreaitalic"/>
              <w:tabs>
                <w:tab w:val="left" w:pos="4736"/>
                <w:tab w:val="right" w:pos="5994"/>
              </w:tabs>
              <w:spacing w:line="240" w:lineRule="auto"/>
              <w:jc w:val="left"/>
              <w:rPr>
                <w:rFonts w:cs="Arial"/>
                <w:i w:val="0"/>
                <w:color w:val="000000" w:themeColor="text1"/>
                <w:sz w:val="24"/>
                <w:szCs w:val="24"/>
              </w:rPr>
            </w:pPr>
            <w:r w:rsidRP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 xml:space="preserve">                                 </w:t>
            </w:r>
            <w:r w:rsid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 xml:space="preserve">     </w:t>
            </w:r>
            <w:r w:rsidR="00E148C7" w:rsidRP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 xml:space="preserve">           </w:t>
            </w:r>
            <w:r w:rsidRP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0B0628" w:rsidRP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>Prison Supply Directorate</w:t>
            </w:r>
          </w:p>
          <w:p w14:paraId="4F968B8A" w14:textId="77777777" w:rsidR="00703EA7" w:rsidRPr="005F4DE9" w:rsidRDefault="00703EA7" w:rsidP="00B60684">
            <w:pPr>
              <w:pStyle w:val="NCPAreaitalic"/>
              <w:tabs>
                <w:tab w:val="left" w:pos="4736"/>
                <w:tab w:val="right" w:pos="5994"/>
              </w:tabs>
              <w:spacing w:line="240" w:lineRule="auto"/>
              <w:rPr>
                <w:rFonts w:cs="Arial"/>
                <w:i w:val="0"/>
                <w:color w:val="000000" w:themeColor="text1"/>
                <w:sz w:val="24"/>
                <w:szCs w:val="24"/>
              </w:rPr>
            </w:pPr>
            <w:r w:rsidRP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>102 Petty France</w:t>
            </w:r>
          </w:p>
          <w:p w14:paraId="5D741C1A" w14:textId="77777777" w:rsidR="00703EA7" w:rsidRPr="005F4DE9" w:rsidRDefault="00703EA7" w:rsidP="00B60684">
            <w:pPr>
              <w:pStyle w:val="NCPAreaitalic"/>
              <w:tabs>
                <w:tab w:val="left" w:pos="4736"/>
                <w:tab w:val="right" w:pos="5994"/>
              </w:tabs>
              <w:spacing w:line="240" w:lineRule="auto"/>
              <w:rPr>
                <w:rFonts w:cs="Arial"/>
                <w:i w:val="0"/>
                <w:color w:val="000000" w:themeColor="text1"/>
                <w:sz w:val="24"/>
                <w:szCs w:val="24"/>
              </w:rPr>
            </w:pPr>
            <w:r w:rsidRPr="005F4DE9">
              <w:rPr>
                <w:rFonts w:cs="Arial"/>
                <w:i w:val="0"/>
                <w:color w:val="000000" w:themeColor="text1"/>
                <w:sz w:val="24"/>
                <w:szCs w:val="24"/>
              </w:rPr>
              <w:t>LONDON</w:t>
            </w:r>
          </w:p>
          <w:p w14:paraId="4A66EBA9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F4DE9">
              <w:rPr>
                <w:rFonts w:cs="Arial"/>
                <w:color w:val="000000" w:themeColor="text1"/>
                <w:sz w:val="24"/>
                <w:szCs w:val="24"/>
              </w:rPr>
              <w:t>SW1H 9AJ</w:t>
            </w:r>
          </w:p>
          <w:p w14:paraId="696B808B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5C2F3FA4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78D0BFAB" w14:textId="77777777" w:rsidR="00E5213F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F4DE9">
              <w:rPr>
                <w:rFonts w:cs="Arial"/>
                <w:color w:val="000000" w:themeColor="text1"/>
                <w:sz w:val="24"/>
                <w:szCs w:val="24"/>
              </w:rPr>
              <w:t>Telephone</w:t>
            </w:r>
            <w:r w:rsidR="0056423B" w:rsidRPr="005F4DE9">
              <w:rPr>
                <w:rFonts w:cs="Arial"/>
                <w:color w:val="000000" w:themeColor="text1"/>
                <w:sz w:val="24"/>
                <w:szCs w:val="24"/>
              </w:rPr>
              <w:t>: 0300 047 6325</w:t>
            </w:r>
          </w:p>
          <w:p w14:paraId="1BA96D0B" w14:textId="0AF56B14" w:rsidR="00703EA7" w:rsidRPr="005F4DE9" w:rsidRDefault="00E5213F" w:rsidP="00D34BE0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Email:</w:t>
            </w:r>
            <w:r w:rsidR="007D0506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6E598B" w:rsidRPr="00524BAB">
              <w:rPr>
                <w:rFonts w:cs="Arial"/>
                <w:sz w:val="24"/>
                <w:szCs w:val="24"/>
              </w:rPr>
              <w:t>AcceleratedHouseblocksDeliveryProgramme@ justice.gov.uk</w:t>
            </w:r>
            <w:r w:rsidR="00703EA7" w:rsidRPr="00524BAB">
              <w:rPr>
                <w:rFonts w:cs="Arial"/>
                <w:color w:val="FF0000"/>
                <w:sz w:val="24"/>
                <w:szCs w:val="24"/>
              </w:rPr>
              <w:t xml:space="preserve"> </w:t>
            </w:r>
          </w:p>
          <w:p w14:paraId="5F601325" w14:textId="77777777" w:rsidR="0056423B" w:rsidRPr="005F4DE9" w:rsidRDefault="0056423B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03CB6203" w14:textId="13BBA8FD" w:rsidR="00703EA7" w:rsidRPr="005F4DE9" w:rsidRDefault="001301B4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1301B4">
              <w:rPr>
                <w:rFonts w:cs="Arial"/>
                <w:color w:val="auto"/>
                <w:sz w:val="24"/>
                <w:szCs w:val="24"/>
              </w:rPr>
              <w:t>13</w:t>
            </w:r>
            <w:r w:rsidRPr="001301B4">
              <w:rPr>
                <w:rFonts w:cs="Arial"/>
                <w:color w:val="auto"/>
                <w:sz w:val="24"/>
                <w:szCs w:val="24"/>
                <w:vertAlign w:val="superscript"/>
              </w:rPr>
              <w:t>th</w:t>
            </w:r>
            <w:r w:rsidR="006C3D24" w:rsidRPr="001301B4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6C3D24">
              <w:rPr>
                <w:rFonts w:cs="Arial"/>
                <w:color w:val="auto"/>
                <w:sz w:val="24"/>
                <w:szCs w:val="24"/>
              </w:rPr>
              <w:t>August</w:t>
            </w:r>
            <w:r w:rsidR="00D74E20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D74E20">
              <w:rPr>
                <w:rFonts w:cs="Arial"/>
                <w:color w:val="auto"/>
                <w:sz w:val="24"/>
                <w:szCs w:val="24"/>
              </w:rPr>
              <w:t>202</w:t>
            </w:r>
            <w:r>
              <w:rPr>
                <w:rFonts w:cs="Arial"/>
                <w:color w:val="auto"/>
                <w:sz w:val="24"/>
                <w:szCs w:val="24"/>
              </w:rPr>
              <w:t>6</w:t>
            </w:r>
          </w:p>
          <w:p w14:paraId="2C7BD253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E876D6" w:rsidRPr="005F4DE9" w14:paraId="515E3E87" w14:textId="77777777" w:rsidTr="00750F42">
        <w:trPr>
          <w:cantSplit/>
          <w:trHeight w:hRule="exact" w:val="812"/>
        </w:trPr>
        <w:tc>
          <w:tcPr>
            <w:tcW w:w="4002" w:type="dxa"/>
          </w:tcPr>
          <w:p w14:paraId="3888D3CF" w14:textId="77777777" w:rsidR="00703EA7" w:rsidRPr="005F4DE9" w:rsidRDefault="00703EA7" w:rsidP="00B60684">
            <w:pPr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43" w:type="dxa"/>
            <w:vMerge/>
          </w:tcPr>
          <w:p w14:paraId="7432867C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E876D6" w:rsidRPr="005F4DE9" w14:paraId="0F58C027" w14:textId="77777777" w:rsidTr="00750F42">
        <w:trPr>
          <w:cantSplit/>
          <w:trHeight w:val="94"/>
        </w:trPr>
        <w:tc>
          <w:tcPr>
            <w:tcW w:w="4002" w:type="dxa"/>
          </w:tcPr>
          <w:p w14:paraId="2791A812" w14:textId="77777777" w:rsidR="0056423B" w:rsidRPr="005F4DE9" w:rsidRDefault="0056423B" w:rsidP="00B60684">
            <w:pPr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19E98B04" w14:textId="77777777" w:rsidR="0056423B" w:rsidRPr="005F4DE9" w:rsidRDefault="0056423B" w:rsidP="00B60684">
            <w:pPr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2F86CF14" w14:textId="207C07CE" w:rsidR="00703EA7" w:rsidRPr="005F4DE9" w:rsidRDefault="00703EA7" w:rsidP="00B60684">
            <w:pPr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43" w:type="dxa"/>
            <w:vMerge/>
          </w:tcPr>
          <w:p w14:paraId="61C2F5B3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E876D6" w:rsidRPr="005F4DE9" w14:paraId="45748269" w14:textId="77777777" w:rsidTr="00750F42">
        <w:trPr>
          <w:cantSplit/>
          <w:trHeight w:val="109"/>
        </w:trPr>
        <w:tc>
          <w:tcPr>
            <w:tcW w:w="4002" w:type="dxa"/>
          </w:tcPr>
          <w:p w14:paraId="5AD04FC3" w14:textId="77777777" w:rsidR="00703EA7" w:rsidRPr="005F4DE9" w:rsidRDefault="00703EA7" w:rsidP="00B60684">
            <w:pPr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43" w:type="dxa"/>
            <w:vMerge/>
          </w:tcPr>
          <w:p w14:paraId="0490E381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E876D6" w:rsidRPr="005F4DE9" w14:paraId="44DD889D" w14:textId="77777777" w:rsidTr="00750F42">
        <w:trPr>
          <w:cantSplit/>
          <w:trHeight w:val="49"/>
        </w:trPr>
        <w:tc>
          <w:tcPr>
            <w:tcW w:w="4002" w:type="dxa"/>
          </w:tcPr>
          <w:p w14:paraId="21BBD8FA" w14:textId="77777777" w:rsidR="00703EA7" w:rsidRPr="005F4DE9" w:rsidRDefault="00703EA7" w:rsidP="00B60684">
            <w:pPr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43" w:type="dxa"/>
            <w:vMerge/>
          </w:tcPr>
          <w:p w14:paraId="3E7FB8B3" w14:textId="77777777" w:rsidR="00703EA7" w:rsidRPr="005F4DE9" w:rsidRDefault="00703EA7" w:rsidP="00B60684">
            <w:pPr>
              <w:pStyle w:val="NPSAddresstext"/>
              <w:spacing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14:paraId="1201EC01" w14:textId="77777777" w:rsidR="00B60684" w:rsidRPr="005F4DE9" w:rsidRDefault="00B60684" w:rsidP="00B60684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14:paraId="04A25F08" w14:textId="77777777" w:rsidR="000869B3" w:rsidRPr="005F4DE9" w:rsidRDefault="000869B3" w:rsidP="00B60684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14:paraId="61D36D79" w14:textId="527A906F" w:rsidR="001725CA" w:rsidRDefault="001725CA" w:rsidP="00B60684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5F4DE9">
        <w:rPr>
          <w:rFonts w:cs="Arial"/>
          <w:color w:val="000000" w:themeColor="text1"/>
          <w:sz w:val="24"/>
          <w:szCs w:val="24"/>
        </w:rPr>
        <w:t>Dea</w:t>
      </w:r>
      <w:r w:rsidR="004202B4" w:rsidRPr="005F4DE9">
        <w:rPr>
          <w:rFonts w:cs="Arial"/>
          <w:color w:val="000000" w:themeColor="text1"/>
          <w:sz w:val="24"/>
          <w:szCs w:val="24"/>
        </w:rPr>
        <w:t xml:space="preserve">r </w:t>
      </w:r>
      <w:r w:rsidR="00194DA4" w:rsidRPr="00267C0D">
        <w:rPr>
          <w:rFonts w:cs="Arial"/>
          <w:color w:val="auto"/>
          <w:sz w:val="24"/>
          <w:szCs w:val="24"/>
        </w:rPr>
        <w:t>Resident</w:t>
      </w:r>
      <w:r w:rsidR="00194DA4">
        <w:rPr>
          <w:rFonts w:cs="Arial"/>
          <w:color w:val="000000" w:themeColor="text1"/>
          <w:sz w:val="24"/>
          <w:szCs w:val="24"/>
        </w:rPr>
        <w:t>,</w:t>
      </w:r>
      <w:r w:rsidR="006C672D" w:rsidRPr="005F4DE9">
        <w:rPr>
          <w:rFonts w:cs="Arial"/>
          <w:color w:val="000000" w:themeColor="text1"/>
          <w:sz w:val="24"/>
          <w:szCs w:val="24"/>
        </w:rPr>
        <w:t xml:space="preserve"> </w:t>
      </w:r>
    </w:p>
    <w:p w14:paraId="43DE7863" w14:textId="48BD52BE" w:rsidR="008E7889" w:rsidRDefault="008E7889" w:rsidP="00B60684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14:paraId="221C28A1" w14:textId="2C20CFEA" w:rsidR="008E7889" w:rsidRPr="008E7889" w:rsidRDefault="0056185D" w:rsidP="008E7889">
      <w:pPr>
        <w:spacing w:line="240" w:lineRule="auto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bCs/>
          <w:color w:val="000000" w:themeColor="text1"/>
          <w:sz w:val="24"/>
          <w:szCs w:val="24"/>
        </w:rPr>
        <w:t>INVITATION TO RESIDENT EVENTS</w:t>
      </w:r>
      <w:r w:rsidR="00B60606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cs="Arial"/>
          <w:b/>
          <w:bCs/>
          <w:color w:val="000000" w:themeColor="text1"/>
          <w:sz w:val="24"/>
          <w:szCs w:val="24"/>
        </w:rPr>
        <w:t>FOR</w:t>
      </w:r>
      <w:r w:rsidR="00194DA4">
        <w:rPr>
          <w:rFonts w:cs="Arial"/>
          <w:b/>
          <w:bCs/>
          <w:color w:val="000000" w:themeColor="text1"/>
          <w:sz w:val="24"/>
          <w:szCs w:val="24"/>
        </w:rPr>
        <w:t xml:space="preserve"> HMP CHANNINGS WOOD</w:t>
      </w:r>
      <w:r>
        <w:rPr>
          <w:rFonts w:cs="Arial"/>
          <w:b/>
          <w:bCs/>
          <w:color w:val="000000" w:themeColor="text1"/>
          <w:sz w:val="24"/>
          <w:szCs w:val="24"/>
        </w:rPr>
        <w:t xml:space="preserve"> EXPANSION PROJECT</w:t>
      </w:r>
    </w:p>
    <w:p w14:paraId="615EA88D" w14:textId="77777777" w:rsidR="005839B4" w:rsidRPr="005F4DE9" w:rsidRDefault="005839B4" w:rsidP="00B60684">
      <w:pPr>
        <w:spacing w:line="240" w:lineRule="auto"/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6BF0C599" w14:textId="6D18697A" w:rsidR="00921876" w:rsidRDefault="00750F42" w:rsidP="0080387E">
      <w:pPr>
        <w:spacing w:line="240" w:lineRule="auto"/>
        <w:jc w:val="both"/>
        <w:rPr>
          <w:rFonts w:cs="Arial"/>
          <w:color w:val="auto"/>
          <w:sz w:val="24"/>
          <w:szCs w:val="24"/>
        </w:rPr>
      </w:pPr>
      <w:r w:rsidRPr="005F4DE9">
        <w:rPr>
          <w:rFonts w:cs="Arial"/>
          <w:color w:val="000000" w:themeColor="text1"/>
          <w:sz w:val="24"/>
          <w:szCs w:val="24"/>
        </w:rPr>
        <w:t xml:space="preserve">I am writing to </w:t>
      </w:r>
      <w:r w:rsidR="00FF11A7">
        <w:rPr>
          <w:rFonts w:cs="Arial"/>
          <w:color w:val="000000" w:themeColor="text1"/>
          <w:sz w:val="24"/>
          <w:szCs w:val="24"/>
        </w:rPr>
        <w:t>provide an update on the construction works taking place at HMP Channings Wood</w:t>
      </w:r>
      <w:r w:rsidR="00A01BA0">
        <w:rPr>
          <w:rFonts w:cs="Arial"/>
          <w:color w:val="000000" w:themeColor="text1"/>
          <w:sz w:val="24"/>
          <w:szCs w:val="24"/>
        </w:rPr>
        <w:t xml:space="preserve"> </w:t>
      </w:r>
      <w:r w:rsidR="00063FF4">
        <w:rPr>
          <w:rFonts w:cs="Arial"/>
          <w:color w:val="000000" w:themeColor="text1"/>
          <w:sz w:val="24"/>
          <w:szCs w:val="24"/>
        </w:rPr>
        <w:t>and</w:t>
      </w:r>
      <w:r w:rsidR="00A01BA0">
        <w:rPr>
          <w:rFonts w:cs="Arial"/>
          <w:color w:val="000000" w:themeColor="text1"/>
          <w:sz w:val="24"/>
          <w:szCs w:val="24"/>
        </w:rPr>
        <w:t xml:space="preserve"> to invite you to the next series of resident events</w:t>
      </w:r>
      <w:r w:rsidR="00FC3B39">
        <w:rPr>
          <w:rFonts w:cs="Arial"/>
          <w:color w:val="000000" w:themeColor="text1"/>
          <w:sz w:val="24"/>
          <w:szCs w:val="24"/>
        </w:rPr>
        <w:t>.</w:t>
      </w:r>
      <w:r w:rsidR="005D0268" w:rsidRPr="00FC3B39">
        <w:rPr>
          <w:rFonts w:cs="Arial"/>
          <w:color w:val="538135" w:themeColor="accent6" w:themeShade="BF"/>
          <w:sz w:val="24"/>
          <w:szCs w:val="24"/>
        </w:rPr>
        <w:t xml:space="preserve"> </w:t>
      </w:r>
      <w:r w:rsidR="005D0268" w:rsidRPr="00891F63">
        <w:rPr>
          <w:rFonts w:cs="Arial"/>
          <w:color w:val="auto"/>
          <w:sz w:val="24"/>
          <w:szCs w:val="24"/>
        </w:rPr>
        <w:t xml:space="preserve">This is following the </w:t>
      </w:r>
      <w:r w:rsidR="003E0883">
        <w:rPr>
          <w:rFonts w:cs="Arial"/>
          <w:color w:val="auto"/>
          <w:sz w:val="24"/>
          <w:szCs w:val="24"/>
        </w:rPr>
        <w:t xml:space="preserve">resident events we hosted in June 2025. </w:t>
      </w:r>
      <w:r w:rsidR="00E83EC6">
        <w:rPr>
          <w:rFonts w:cs="Arial"/>
          <w:color w:val="auto"/>
          <w:sz w:val="24"/>
          <w:szCs w:val="24"/>
        </w:rPr>
        <w:t xml:space="preserve"> </w:t>
      </w:r>
      <w:r w:rsidR="005D0268" w:rsidRPr="00891F63">
        <w:rPr>
          <w:rFonts w:cs="Arial"/>
          <w:color w:val="auto"/>
          <w:sz w:val="24"/>
          <w:szCs w:val="24"/>
        </w:rPr>
        <w:t xml:space="preserve"> </w:t>
      </w:r>
    </w:p>
    <w:p w14:paraId="35A430D5" w14:textId="77777777" w:rsidR="00F86B0F" w:rsidRDefault="00F86B0F" w:rsidP="0080387E">
      <w:pPr>
        <w:spacing w:line="240" w:lineRule="auto"/>
        <w:jc w:val="both"/>
        <w:rPr>
          <w:rFonts w:cs="Arial"/>
          <w:color w:val="auto"/>
          <w:sz w:val="24"/>
          <w:szCs w:val="24"/>
        </w:rPr>
      </w:pPr>
    </w:p>
    <w:p w14:paraId="3B06D764" w14:textId="0881A39A" w:rsidR="00F86B0F" w:rsidRDefault="00F86B0F" w:rsidP="0080387E">
      <w:pPr>
        <w:spacing w:line="240" w:lineRule="auto"/>
        <w:jc w:val="both"/>
        <w:rPr>
          <w:rFonts w:cs="Arial"/>
          <w:color w:val="538135" w:themeColor="accent6" w:themeShade="BF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 xml:space="preserve">The construction work continues to progress well, and </w:t>
      </w:r>
      <w:r w:rsidR="00F73EC6">
        <w:rPr>
          <w:rFonts w:cs="Arial"/>
          <w:color w:val="auto"/>
          <w:sz w:val="24"/>
          <w:szCs w:val="24"/>
        </w:rPr>
        <w:t xml:space="preserve">our constructors, Kier, are on track to complete the works and handover </w:t>
      </w:r>
      <w:r w:rsidR="00916A3C">
        <w:rPr>
          <w:rFonts w:cs="Arial"/>
          <w:color w:val="auto"/>
          <w:sz w:val="24"/>
          <w:szCs w:val="24"/>
        </w:rPr>
        <w:t xml:space="preserve">in late 2027. </w:t>
      </w:r>
      <w:r w:rsidR="00F73EC6">
        <w:rPr>
          <w:rFonts w:cs="Arial"/>
          <w:color w:val="auto"/>
          <w:sz w:val="24"/>
          <w:szCs w:val="24"/>
        </w:rPr>
        <w:t xml:space="preserve"> </w:t>
      </w:r>
    </w:p>
    <w:p w14:paraId="46B6EFCD" w14:textId="77777777" w:rsidR="00921876" w:rsidRDefault="00921876" w:rsidP="0080387E">
      <w:pPr>
        <w:spacing w:line="240" w:lineRule="auto"/>
        <w:jc w:val="both"/>
        <w:rPr>
          <w:rFonts w:cs="Arial"/>
          <w:color w:val="538135" w:themeColor="accent6" w:themeShade="BF"/>
          <w:sz w:val="24"/>
          <w:szCs w:val="24"/>
        </w:rPr>
      </w:pPr>
    </w:p>
    <w:p w14:paraId="61A04916" w14:textId="214EBE1D" w:rsidR="00972FC1" w:rsidRDefault="003E0883" w:rsidP="0080387E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We will be hosting two resident events </w:t>
      </w:r>
      <w:r w:rsidR="003A3B9A">
        <w:rPr>
          <w:rFonts w:cs="Arial"/>
          <w:color w:val="000000" w:themeColor="text1"/>
          <w:sz w:val="24"/>
          <w:szCs w:val="24"/>
        </w:rPr>
        <w:t>in September 2026 to</w:t>
      </w:r>
      <w:r w:rsidR="005E54B3">
        <w:rPr>
          <w:rFonts w:cs="Arial"/>
          <w:color w:val="000000" w:themeColor="text1"/>
          <w:sz w:val="24"/>
          <w:szCs w:val="24"/>
        </w:rPr>
        <w:t xml:space="preserve"> provide an update on the construction </w:t>
      </w:r>
      <w:r w:rsidR="00BD046C">
        <w:rPr>
          <w:rFonts w:cs="Arial"/>
          <w:color w:val="000000" w:themeColor="text1"/>
          <w:sz w:val="24"/>
          <w:szCs w:val="24"/>
        </w:rPr>
        <w:t>progress</w:t>
      </w:r>
      <w:r w:rsidR="005E54B3">
        <w:rPr>
          <w:rFonts w:cs="Arial"/>
          <w:color w:val="000000" w:themeColor="text1"/>
          <w:sz w:val="24"/>
          <w:szCs w:val="24"/>
        </w:rPr>
        <w:t xml:space="preserve">, </w:t>
      </w:r>
      <w:r w:rsidR="005077D0">
        <w:rPr>
          <w:rFonts w:cs="Arial"/>
          <w:color w:val="000000" w:themeColor="text1"/>
          <w:sz w:val="24"/>
          <w:szCs w:val="24"/>
        </w:rPr>
        <w:t xml:space="preserve">to </w:t>
      </w:r>
      <w:r w:rsidR="00E16AA8">
        <w:rPr>
          <w:rFonts w:cs="Arial"/>
          <w:color w:val="000000" w:themeColor="text1"/>
          <w:sz w:val="24"/>
          <w:szCs w:val="24"/>
        </w:rPr>
        <w:t xml:space="preserve">explain </w:t>
      </w:r>
      <w:r w:rsidR="005E54B3">
        <w:rPr>
          <w:rFonts w:cs="Arial"/>
          <w:color w:val="000000" w:themeColor="text1"/>
          <w:sz w:val="24"/>
          <w:szCs w:val="24"/>
        </w:rPr>
        <w:t xml:space="preserve">how the traffic management system has changed to better suit the community’s needs </w:t>
      </w:r>
      <w:r w:rsidR="00972FC1">
        <w:rPr>
          <w:rFonts w:cs="Arial"/>
          <w:color w:val="000000" w:themeColor="text1"/>
          <w:sz w:val="24"/>
          <w:szCs w:val="24"/>
        </w:rPr>
        <w:t xml:space="preserve">and </w:t>
      </w:r>
      <w:r w:rsidR="00945002">
        <w:rPr>
          <w:rFonts w:cs="Arial"/>
          <w:color w:val="000000" w:themeColor="text1"/>
          <w:sz w:val="24"/>
          <w:szCs w:val="24"/>
        </w:rPr>
        <w:t>give residents</w:t>
      </w:r>
      <w:r w:rsidR="00972FC1">
        <w:rPr>
          <w:rFonts w:cs="Arial"/>
          <w:color w:val="000000" w:themeColor="text1"/>
          <w:sz w:val="24"/>
          <w:szCs w:val="24"/>
        </w:rPr>
        <w:t xml:space="preserve"> an opportunity to ask questions. </w:t>
      </w:r>
      <w:r w:rsidR="00AB6ECE">
        <w:rPr>
          <w:rFonts w:cs="Arial"/>
          <w:color w:val="000000" w:themeColor="text1"/>
          <w:sz w:val="24"/>
          <w:szCs w:val="24"/>
        </w:rPr>
        <w:t xml:space="preserve">We are hosting the </w:t>
      </w:r>
      <w:r w:rsidR="00B50327">
        <w:rPr>
          <w:rFonts w:cs="Arial"/>
          <w:color w:val="000000" w:themeColor="text1"/>
          <w:sz w:val="24"/>
          <w:szCs w:val="24"/>
        </w:rPr>
        <w:t xml:space="preserve">same event on two separate days to give as many people </w:t>
      </w:r>
      <w:r w:rsidR="000D6B7C">
        <w:rPr>
          <w:rFonts w:cs="Arial"/>
          <w:color w:val="000000" w:themeColor="text1"/>
          <w:sz w:val="24"/>
          <w:szCs w:val="24"/>
        </w:rPr>
        <w:t>as possible</w:t>
      </w:r>
      <w:r w:rsidR="00B50327">
        <w:rPr>
          <w:rFonts w:cs="Arial"/>
          <w:color w:val="000000" w:themeColor="text1"/>
          <w:sz w:val="24"/>
          <w:szCs w:val="24"/>
        </w:rPr>
        <w:t xml:space="preserve"> the chance to attend. </w:t>
      </w:r>
    </w:p>
    <w:p w14:paraId="4D57103C" w14:textId="77777777" w:rsidR="00972FC1" w:rsidRDefault="00972FC1" w:rsidP="0080387E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14:paraId="4B63F103" w14:textId="262F52BA" w:rsidR="00F94E5C" w:rsidRPr="00810933" w:rsidRDefault="005A72DA" w:rsidP="0090467D">
      <w:pPr>
        <w:spacing w:line="240" w:lineRule="auto"/>
        <w:jc w:val="center"/>
        <w:rPr>
          <w:rFonts w:cs="Arial"/>
          <w:b/>
          <w:bCs/>
          <w:color w:val="000000" w:themeColor="text1"/>
          <w:sz w:val="24"/>
          <w:szCs w:val="24"/>
        </w:rPr>
      </w:pPr>
      <w:r w:rsidRPr="005A72DA">
        <w:rPr>
          <w:rFonts w:cs="Arial"/>
          <w:b/>
          <w:bCs/>
          <w:color w:val="000000" w:themeColor="text1"/>
          <w:sz w:val="24"/>
          <w:szCs w:val="24"/>
        </w:rPr>
        <w:drawing>
          <wp:inline distT="0" distB="0" distL="0" distR="0" wp14:anchorId="00855DE0" wp14:editId="4EED4757">
            <wp:extent cx="6299835" cy="1572895"/>
            <wp:effectExtent l="0" t="0" r="5715" b="8255"/>
            <wp:docPr id="1773685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855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C6FA" w14:textId="77777777" w:rsidR="00921876" w:rsidRDefault="00921876" w:rsidP="0080387E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14:paraId="7190D93F" w14:textId="7E283D00" w:rsidR="00F610FB" w:rsidRDefault="00087292" w:rsidP="0080387E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We are </w:t>
      </w:r>
      <w:r w:rsidR="00E5199D">
        <w:rPr>
          <w:rFonts w:cs="Arial"/>
          <w:color w:val="000000" w:themeColor="text1"/>
          <w:sz w:val="24"/>
          <w:szCs w:val="24"/>
        </w:rPr>
        <w:t xml:space="preserve">committed </w:t>
      </w:r>
      <w:r>
        <w:rPr>
          <w:rFonts w:cs="Arial"/>
          <w:color w:val="000000" w:themeColor="text1"/>
          <w:sz w:val="24"/>
          <w:szCs w:val="24"/>
        </w:rPr>
        <w:t>to work</w:t>
      </w:r>
      <w:r w:rsidR="00F0159C">
        <w:rPr>
          <w:rFonts w:cs="Arial"/>
          <w:color w:val="000000" w:themeColor="text1"/>
          <w:sz w:val="24"/>
          <w:szCs w:val="24"/>
        </w:rPr>
        <w:t>ing closely</w:t>
      </w:r>
      <w:r>
        <w:rPr>
          <w:rFonts w:cs="Arial"/>
          <w:color w:val="000000" w:themeColor="text1"/>
          <w:sz w:val="24"/>
          <w:szCs w:val="24"/>
        </w:rPr>
        <w:t xml:space="preserve"> with </w:t>
      </w:r>
      <w:proofErr w:type="gramStart"/>
      <w:r>
        <w:rPr>
          <w:rFonts w:cs="Arial"/>
          <w:color w:val="000000" w:themeColor="text1"/>
          <w:sz w:val="24"/>
          <w:szCs w:val="24"/>
        </w:rPr>
        <w:t>local residents</w:t>
      </w:r>
      <w:proofErr w:type="gramEnd"/>
      <w:r>
        <w:rPr>
          <w:rFonts w:cs="Arial"/>
          <w:color w:val="000000" w:themeColor="text1"/>
          <w:sz w:val="24"/>
          <w:szCs w:val="24"/>
        </w:rPr>
        <w:t xml:space="preserve"> and community groups and we have dedicated team members </w:t>
      </w:r>
      <w:r w:rsidR="00050DDA">
        <w:rPr>
          <w:rFonts w:cs="Arial"/>
          <w:color w:val="000000" w:themeColor="text1"/>
          <w:sz w:val="24"/>
          <w:szCs w:val="24"/>
        </w:rPr>
        <w:t xml:space="preserve">available </w:t>
      </w:r>
      <w:r w:rsidR="002107AD">
        <w:rPr>
          <w:rFonts w:cs="Arial"/>
          <w:color w:val="000000" w:themeColor="text1"/>
          <w:sz w:val="24"/>
          <w:szCs w:val="24"/>
        </w:rPr>
        <w:t xml:space="preserve">to listen to </w:t>
      </w:r>
      <w:r>
        <w:rPr>
          <w:rFonts w:cs="Arial"/>
          <w:color w:val="000000" w:themeColor="text1"/>
          <w:sz w:val="24"/>
          <w:szCs w:val="24"/>
        </w:rPr>
        <w:t xml:space="preserve">feedback, </w:t>
      </w:r>
      <w:r w:rsidR="001249A5">
        <w:rPr>
          <w:rFonts w:cs="Arial"/>
          <w:color w:val="000000" w:themeColor="text1"/>
          <w:sz w:val="24"/>
          <w:szCs w:val="24"/>
        </w:rPr>
        <w:t xml:space="preserve">respond to </w:t>
      </w:r>
      <w:r>
        <w:rPr>
          <w:rFonts w:cs="Arial"/>
          <w:color w:val="000000" w:themeColor="text1"/>
          <w:sz w:val="24"/>
          <w:szCs w:val="24"/>
        </w:rPr>
        <w:t xml:space="preserve">concerns and </w:t>
      </w:r>
      <w:r w:rsidR="001D2912">
        <w:rPr>
          <w:rFonts w:cs="Arial"/>
          <w:color w:val="000000" w:themeColor="text1"/>
          <w:sz w:val="24"/>
          <w:szCs w:val="24"/>
        </w:rPr>
        <w:t xml:space="preserve">for </w:t>
      </w:r>
      <w:r>
        <w:rPr>
          <w:rFonts w:cs="Arial"/>
          <w:color w:val="000000" w:themeColor="text1"/>
          <w:sz w:val="24"/>
          <w:szCs w:val="24"/>
        </w:rPr>
        <w:t xml:space="preserve">liaison throughout the construction period. </w:t>
      </w:r>
      <w:r w:rsidR="00E05857">
        <w:rPr>
          <w:rFonts w:cs="Arial"/>
          <w:color w:val="000000" w:themeColor="text1"/>
          <w:sz w:val="24"/>
          <w:szCs w:val="24"/>
        </w:rPr>
        <w:t xml:space="preserve">We will continue to work with you to minimise the impact </w:t>
      </w:r>
      <w:r w:rsidR="00B261CB">
        <w:rPr>
          <w:rFonts w:cs="Arial"/>
          <w:color w:val="000000" w:themeColor="text1"/>
          <w:sz w:val="24"/>
          <w:szCs w:val="24"/>
        </w:rPr>
        <w:t xml:space="preserve">of the project </w:t>
      </w:r>
      <w:r w:rsidR="00E05857">
        <w:rPr>
          <w:rFonts w:cs="Arial"/>
          <w:color w:val="000000" w:themeColor="text1"/>
          <w:sz w:val="24"/>
          <w:szCs w:val="24"/>
        </w:rPr>
        <w:t xml:space="preserve">on the </w:t>
      </w:r>
      <w:r w:rsidR="00B261CB">
        <w:rPr>
          <w:rFonts w:cs="Arial"/>
          <w:color w:val="000000" w:themeColor="text1"/>
          <w:sz w:val="24"/>
          <w:szCs w:val="24"/>
        </w:rPr>
        <w:t xml:space="preserve">neighbouring residents </w:t>
      </w:r>
      <w:r w:rsidR="006B7F19">
        <w:rPr>
          <w:rFonts w:cs="Arial"/>
          <w:color w:val="000000" w:themeColor="text1"/>
          <w:sz w:val="24"/>
          <w:szCs w:val="24"/>
        </w:rPr>
        <w:t>wherever</w:t>
      </w:r>
      <w:r w:rsidR="00E05857">
        <w:rPr>
          <w:rFonts w:cs="Arial"/>
          <w:color w:val="000000" w:themeColor="text1"/>
          <w:sz w:val="24"/>
          <w:szCs w:val="24"/>
        </w:rPr>
        <w:t xml:space="preserve"> possible. </w:t>
      </w:r>
    </w:p>
    <w:p w14:paraId="0089FA81" w14:textId="77777777" w:rsidR="009856A9" w:rsidRDefault="009856A9" w:rsidP="0080387E">
      <w:pPr>
        <w:spacing w:line="240" w:lineRule="auto"/>
        <w:jc w:val="both"/>
        <w:rPr>
          <w:rFonts w:cs="Arial"/>
          <w:sz w:val="24"/>
          <w:szCs w:val="24"/>
        </w:rPr>
      </w:pPr>
    </w:p>
    <w:p w14:paraId="730A7D5B" w14:textId="47F155E7" w:rsidR="00F55D85" w:rsidRDefault="005D6182" w:rsidP="0080387E">
      <w:pPr>
        <w:spacing w:line="240" w:lineRule="auto"/>
        <w:jc w:val="both"/>
        <w:rPr>
          <w:rStyle w:val="Hyperlink"/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We will provide you with further up</w:t>
      </w:r>
      <w:r w:rsidR="001A6B26">
        <w:rPr>
          <w:rFonts w:cs="Arial"/>
          <w:sz w:val="24"/>
          <w:szCs w:val="24"/>
        </w:rPr>
        <w:t>d</w:t>
      </w:r>
      <w:r>
        <w:rPr>
          <w:rFonts w:cs="Arial"/>
          <w:sz w:val="24"/>
          <w:szCs w:val="24"/>
        </w:rPr>
        <w:t xml:space="preserve">ates as the project progresses, but </w:t>
      </w:r>
      <w:r w:rsidR="00A54C5A">
        <w:rPr>
          <w:rFonts w:cs="Arial"/>
          <w:sz w:val="24"/>
          <w:szCs w:val="24"/>
        </w:rPr>
        <w:t>i</w:t>
      </w:r>
      <w:r w:rsidR="00815857">
        <w:rPr>
          <w:rFonts w:cs="Arial"/>
          <w:sz w:val="24"/>
          <w:szCs w:val="24"/>
        </w:rPr>
        <w:t xml:space="preserve">f you have any questions </w:t>
      </w:r>
      <w:r w:rsidR="00A54C5A">
        <w:rPr>
          <w:rFonts w:cs="Arial"/>
          <w:sz w:val="24"/>
          <w:szCs w:val="24"/>
        </w:rPr>
        <w:t xml:space="preserve">in the meantime </w:t>
      </w:r>
      <w:r w:rsidR="00815857">
        <w:rPr>
          <w:rFonts w:cs="Arial"/>
          <w:sz w:val="24"/>
          <w:szCs w:val="24"/>
        </w:rPr>
        <w:t xml:space="preserve">or </w:t>
      </w:r>
      <w:r w:rsidR="00996AFA">
        <w:rPr>
          <w:rFonts w:cs="Arial"/>
          <w:sz w:val="24"/>
          <w:szCs w:val="24"/>
        </w:rPr>
        <w:t>would like any further information</w:t>
      </w:r>
      <w:r w:rsidR="00815857">
        <w:rPr>
          <w:rFonts w:cs="Arial"/>
          <w:sz w:val="24"/>
          <w:szCs w:val="24"/>
        </w:rPr>
        <w:t xml:space="preserve">, please contact </w:t>
      </w:r>
      <w:r w:rsidR="001A6B26">
        <w:rPr>
          <w:rFonts w:cs="Arial"/>
          <w:sz w:val="24"/>
          <w:szCs w:val="24"/>
        </w:rPr>
        <w:t xml:space="preserve">us </w:t>
      </w:r>
      <w:r w:rsidR="00A54C5A">
        <w:rPr>
          <w:rFonts w:cs="Arial"/>
          <w:sz w:val="24"/>
          <w:szCs w:val="24"/>
        </w:rPr>
        <w:t>on our email address –</w:t>
      </w:r>
      <w:r w:rsidR="00996AFA">
        <w:rPr>
          <w:rFonts w:cs="Arial"/>
          <w:sz w:val="24"/>
          <w:szCs w:val="24"/>
        </w:rPr>
        <w:t xml:space="preserve"> </w:t>
      </w:r>
      <w:hyperlink r:id="rId12" w:history="1">
        <w:r w:rsidR="00815857" w:rsidRPr="005F4DE9">
          <w:rPr>
            <w:rStyle w:val="Hyperlink"/>
            <w:rFonts w:cs="Arial"/>
            <w:sz w:val="24"/>
            <w:szCs w:val="24"/>
          </w:rPr>
          <w:t>AcceleratedHouseblocksDeliveryProgramme@justice.gov.uk</w:t>
        </w:r>
      </w:hyperlink>
      <w:r w:rsidR="00815857">
        <w:rPr>
          <w:rStyle w:val="Hyperlink"/>
          <w:rFonts w:cs="Arial"/>
          <w:sz w:val="24"/>
          <w:szCs w:val="24"/>
        </w:rPr>
        <w:t>.</w:t>
      </w:r>
    </w:p>
    <w:p w14:paraId="1BA636CE" w14:textId="77777777" w:rsidR="00013AD6" w:rsidRPr="005F4DE9" w:rsidRDefault="00013AD6" w:rsidP="0080387E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14:paraId="52BDA487" w14:textId="68B93723" w:rsidR="0095729B" w:rsidRPr="005F4DE9" w:rsidRDefault="005839B4" w:rsidP="0080387E">
      <w:pPr>
        <w:spacing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5F4DE9">
        <w:rPr>
          <w:rFonts w:cs="Arial"/>
          <w:color w:val="000000" w:themeColor="text1"/>
          <w:sz w:val="24"/>
          <w:szCs w:val="24"/>
        </w:rPr>
        <w:t>Thank you for your</w:t>
      </w:r>
      <w:r w:rsidR="00295477" w:rsidRPr="005F4DE9">
        <w:rPr>
          <w:rFonts w:cs="Arial"/>
          <w:color w:val="000000" w:themeColor="text1"/>
          <w:sz w:val="24"/>
          <w:szCs w:val="24"/>
        </w:rPr>
        <w:t xml:space="preserve"> </w:t>
      </w:r>
      <w:r w:rsidR="006B7F19">
        <w:rPr>
          <w:rFonts w:cs="Arial"/>
          <w:color w:val="000000" w:themeColor="text1"/>
          <w:sz w:val="24"/>
          <w:szCs w:val="24"/>
        </w:rPr>
        <w:t xml:space="preserve">continued </w:t>
      </w:r>
      <w:r w:rsidR="00295477" w:rsidRPr="005F4DE9">
        <w:rPr>
          <w:rFonts w:cs="Arial"/>
          <w:color w:val="000000" w:themeColor="text1"/>
          <w:sz w:val="24"/>
          <w:szCs w:val="24"/>
        </w:rPr>
        <w:t>support and</w:t>
      </w:r>
      <w:r w:rsidRPr="005F4DE9">
        <w:rPr>
          <w:rFonts w:cs="Arial"/>
          <w:color w:val="000000" w:themeColor="text1"/>
          <w:sz w:val="24"/>
          <w:szCs w:val="24"/>
        </w:rPr>
        <w:t xml:space="preserve"> co-operation</w:t>
      </w:r>
      <w:r w:rsidR="00996AFA">
        <w:rPr>
          <w:rFonts w:cs="Arial"/>
          <w:color w:val="000000" w:themeColor="text1"/>
          <w:sz w:val="24"/>
          <w:szCs w:val="24"/>
        </w:rPr>
        <w:t>.</w:t>
      </w:r>
      <w:r w:rsidR="00730109" w:rsidRPr="005F4DE9">
        <w:rPr>
          <w:rFonts w:cs="Arial"/>
          <w:color w:val="000000" w:themeColor="text1"/>
          <w:sz w:val="24"/>
          <w:szCs w:val="24"/>
        </w:rPr>
        <w:t xml:space="preserve"> </w:t>
      </w:r>
    </w:p>
    <w:p w14:paraId="34F9A6F6" w14:textId="66C8F560" w:rsidR="007A44BB" w:rsidRDefault="007A44BB" w:rsidP="0080387E">
      <w:pPr>
        <w:spacing w:line="240" w:lineRule="auto"/>
        <w:jc w:val="both"/>
        <w:rPr>
          <w:rFonts w:cs="Arial"/>
          <w:sz w:val="24"/>
          <w:szCs w:val="24"/>
        </w:rPr>
      </w:pPr>
    </w:p>
    <w:p w14:paraId="789B4A1D" w14:textId="77777777" w:rsidR="00A1086F" w:rsidRPr="005F4DE9" w:rsidRDefault="00A1086F" w:rsidP="0080387E">
      <w:pPr>
        <w:spacing w:line="240" w:lineRule="auto"/>
        <w:jc w:val="both"/>
        <w:rPr>
          <w:rFonts w:cs="Arial"/>
          <w:sz w:val="24"/>
          <w:szCs w:val="24"/>
        </w:rPr>
      </w:pPr>
    </w:p>
    <w:p w14:paraId="42D55961" w14:textId="30069E4D" w:rsidR="00703EA7" w:rsidRDefault="00C7224F" w:rsidP="0080387E">
      <w:pPr>
        <w:spacing w:line="240" w:lineRule="auto"/>
        <w:jc w:val="both"/>
        <w:rPr>
          <w:rFonts w:cs="Arial"/>
          <w:sz w:val="24"/>
          <w:szCs w:val="24"/>
        </w:rPr>
      </w:pPr>
      <w:r w:rsidRPr="005F4DE9">
        <w:rPr>
          <w:rFonts w:cs="Arial"/>
          <w:sz w:val="24"/>
          <w:szCs w:val="24"/>
        </w:rPr>
        <w:t xml:space="preserve">Yours sincerely, </w:t>
      </w:r>
    </w:p>
    <w:p w14:paraId="5A25CBCE" w14:textId="77777777" w:rsidR="00746C05" w:rsidRDefault="00746C05" w:rsidP="0080387E">
      <w:pPr>
        <w:spacing w:line="240" w:lineRule="auto"/>
        <w:jc w:val="both"/>
        <w:rPr>
          <w:rFonts w:cs="Arial"/>
          <w:sz w:val="24"/>
          <w:szCs w:val="24"/>
        </w:rPr>
      </w:pPr>
    </w:p>
    <w:p w14:paraId="3E418822" w14:textId="77777777" w:rsidR="00746C05" w:rsidRDefault="00746C05" w:rsidP="0080387E">
      <w:pPr>
        <w:spacing w:line="240" w:lineRule="auto"/>
        <w:jc w:val="both"/>
        <w:rPr>
          <w:rFonts w:cs="Arial"/>
          <w:sz w:val="24"/>
          <w:szCs w:val="24"/>
        </w:rPr>
      </w:pPr>
    </w:p>
    <w:p w14:paraId="345711A9" w14:textId="0909FE09" w:rsidR="00A97462" w:rsidRPr="00A97462" w:rsidRDefault="00A97462" w:rsidP="00A97462">
      <w:pPr>
        <w:spacing w:line="240" w:lineRule="auto"/>
        <w:jc w:val="both"/>
        <w:rPr>
          <w:rFonts w:cs="Arial"/>
          <w:noProof/>
          <w:color w:val="FF0000"/>
          <w:sz w:val="24"/>
          <w:szCs w:val="24"/>
        </w:rPr>
      </w:pPr>
      <w:r w:rsidRPr="00A97462">
        <w:rPr>
          <w:rFonts w:cs="Arial"/>
          <w:noProof/>
          <w:color w:val="FF0000"/>
          <w:sz w:val="24"/>
          <w:szCs w:val="24"/>
        </w:rPr>
        <w:drawing>
          <wp:inline distT="0" distB="0" distL="0" distR="0" wp14:anchorId="45D26AC6" wp14:editId="77DD7BAD">
            <wp:extent cx="2321781" cy="585378"/>
            <wp:effectExtent l="0" t="0" r="2540" b="5715"/>
            <wp:docPr id="11732182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65" cy="59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DA272" w14:textId="77777777" w:rsidR="00746C05" w:rsidRPr="005F4DE9" w:rsidRDefault="00746C05" w:rsidP="0080387E">
      <w:pPr>
        <w:spacing w:line="240" w:lineRule="auto"/>
        <w:jc w:val="both"/>
        <w:rPr>
          <w:rFonts w:cs="Arial"/>
          <w:sz w:val="24"/>
          <w:szCs w:val="24"/>
        </w:rPr>
      </w:pPr>
    </w:p>
    <w:p w14:paraId="324CEDF0" w14:textId="3F69F50D" w:rsidR="00DF4D17" w:rsidRPr="003A3B9A" w:rsidRDefault="003A3B9A" w:rsidP="0080387E">
      <w:pPr>
        <w:spacing w:line="240" w:lineRule="auto"/>
        <w:jc w:val="both"/>
        <w:rPr>
          <w:rFonts w:cs="Arial"/>
          <w:b/>
          <w:bCs/>
          <w:sz w:val="24"/>
          <w:szCs w:val="24"/>
        </w:rPr>
      </w:pPr>
      <w:r w:rsidRPr="003A3B9A">
        <w:rPr>
          <w:rFonts w:cs="Arial"/>
          <w:b/>
          <w:bCs/>
          <w:sz w:val="24"/>
          <w:szCs w:val="24"/>
        </w:rPr>
        <w:t>Sarah Carter</w:t>
      </w:r>
    </w:p>
    <w:p w14:paraId="59181FCC" w14:textId="3FC4FF6F" w:rsidR="0087727F" w:rsidRPr="005F4DE9" w:rsidRDefault="003A3B9A" w:rsidP="0080387E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Acting </w:t>
      </w:r>
      <w:r w:rsidR="00F12766">
        <w:rPr>
          <w:rFonts w:cs="Arial"/>
          <w:sz w:val="24"/>
          <w:szCs w:val="24"/>
        </w:rPr>
        <w:t>Deputy Director, Prison Supply</w:t>
      </w:r>
      <w:r>
        <w:rPr>
          <w:rFonts w:cs="Arial"/>
          <w:sz w:val="24"/>
          <w:szCs w:val="24"/>
        </w:rPr>
        <w:t xml:space="preserve"> Directorate</w:t>
      </w:r>
    </w:p>
    <w:p w14:paraId="500D527E" w14:textId="038809D0" w:rsidR="001C54AA" w:rsidRDefault="0057205B" w:rsidP="00766B74">
      <w:pPr>
        <w:spacing w:line="240" w:lineRule="auto"/>
        <w:jc w:val="both"/>
        <w:rPr>
          <w:rFonts w:cs="Arial"/>
          <w:sz w:val="24"/>
          <w:szCs w:val="24"/>
        </w:rPr>
      </w:pPr>
      <w:r w:rsidRPr="005F4DE9">
        <w:rPr>
          <w:rFonts w:cs="Arial"/>
          <w:sz w:val="24"/>
          <w:szCs w:val="24"/>
        </w:rPr>
        <w:t>Accelerated Houseblock</w:t>
      </w:r>
      <w:r w:rsidR="003A3B9A">
        <w:rPr>
          <w:rFonts w:cs="Arial"/>
          <w:sz w:val="24"/>
          <w:szCs w:val="24"/>
        </w:rPr>
        <w:t>s</w:t>
      </w:r>
      <w:r w:rsidRPr="005F4DE9">
        <w:rPr>
          <w:rFonts w:cs="Arial"/>
          <w:sz w:val="24"/>
          <w:szCs w:val="24"/>
        </w:rPr>
        <w:t xml:space="preserve"> Delivery Programme</w:t>
      </w:r>
    </w:p>
    <w:p w14:paraId="68A92402" w14:textId="36C05BC0" w:rsidR="003A3B9A" w:rsidRDefault="003A3B9A" w:rsidP="00766B74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Ministry of Justice</w:t>
      </w:r>
    </w:p>
    <w:sectPr w:rsidR="003A3B9A" w:rsidSect="0090467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269" w:right="851" w:bottom="1418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9041" w14:textId="77777777" w:rsidR="00B4404E" w:rsidRDefault="00B4404E">
      <w:r>
        <w:separator/>
      </w:r>
    </w:p>
  </w:endnote>
  <w:endnote w:type="continuationSeparator" w:id="0">
    <w:p w14:paraId="55264729" w14:textId="77777777" w:rsidR="00B4404E" w:rsidRDefault="00B4404E">
      <w:r>
        <w:continuationSeparator/>
      </w:r>
    </w:p>
  </w:endnote>
  <w:endnote w:type="continuationNotice" w:id="1">
    <w:p w14:paraId="5C21A19A" w14:textId="77777777" w:rsidR="00B4404E" w:rsidRDefault="00B440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DD91" w14:textId="42E26509" w:rsidR="00536F7A" w:rsidRDefault="00536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FF97" w14:textId="2855FC0B" w:rsidR="00536F7A" w:rsidRDefault="00536F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13DE" w14:textId="52D1BB2F" w:rsidR="00536F7A" w:rsidRDefault="00536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65A13" w14:textId="77777777" w:rsidR="00B4404E" w:rsidRDefault="00B4404E">
      <w:r>
        <w:separator/>
      </w:r>
    </w:p>
  </w:footnote>
  <w:footnote w:type="continuationSeparator" w:id="0">
    <w:p w14:paraId="2EB0A5E2" w14:textId="77777777" w:rsidR="00B4404E" w:rsidRDefault="00B4404E">
      <w:r>
        <w:continuationSeparator/>
      </w:r>
    </w:p>
  </w:footnote>
  <w:footnote w:type="continuationNotice" w:id="1">
    <w:p w14:paraId="152CB5E0" w14:textId="77777777" w:rsidR="00B4404E" w:rsidRDefault="00B440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7558" w14:textId="2C75523E" w:rsidR="00536F7A" w:rsidRDefault="00536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B047" w14:textId="27FAB3D2" w:rsidR="00536F7A" w:rsidRDefault="00536F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573D" w14:textId="6C08FC7C" w:rsidR="00E37042" w:rsidRDefault="00E37042" w:rsidP="002C2355">
    <w:pPr>
      <w:pStyle w:val="NPSAddresstext"/>
      <w:jc w:val="left"/>
    </w:pPr>
    <w:r>
      <w:rPr>
        <w:rFonts w:ascii="Times New Roman" w:hAnsi="Times New Roman"/>
        <w:noProof/>
        <w:color w:val="2B579A"/>
        <w:sz w:val="24"/>
        <w:szCs w:val="24"/>
        <w:shd w:val="clear" w:color="auto" w:fill="E6E6E6"/>
      </w:rPr>
      <w:drawing>
        <wp:anchor distT="0" distB="0" distL="114300" distR="114300" simplePos="0" relativeHeight="251658240" behindDoc="1" locked="0" layoutInCell="0" allowOverlap="1" wp14:anchorId="49F40422" wp14:editId="6C7A8AD5">
          <wp:simplePos x="0" y="0"/>
          <wp:positionH relativeFrom="page">
            <wp:posOffset>721995</wp:posOffset>
          </wp:positionH>
          <wp:positionV relativeFrom="page">
            <wp:posOffset>538480</wp:posOffset>
          </wp:positionV>
          <wp:extent cx="1889125" cy="839470"/>
          <wp:effectExtent l="0" t="0" r="0" b="0"/>
          <wp:wrapNone/>
          <wp:docPr id="1022971382" name="Picture 1022971382" descr="HM Prison &amp; Probation Serv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M Prison &amp; Probation Serv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125" cy="839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D968AB"/>
    <w:multiLevelType w:val="hybridMultilevel"/>
    <w:tmpl w:val="A17358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894092"/>
    <w:multiLevelType w:val="hybridMultilevel"/>
    <w:tmpl w:val="267CC7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B00E2D"/>
    <w:multiLevelType w:val="hybridMultilevel"/>
    <w:tmpl w:val="F46C7EB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0B770306"/>
    <w:multiLevelType w:val="hybridMultilevel"/>
    <w:tmpl w:val="E8CED4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857D49"/>
    <w:multiLevelType w:val="hybridMultilevel"/>
    <w:tmpl w:val="6D12B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E57B3"/>
    <w:multiLevelType w:val="hybridMultilevel"/>
    <w:tmpl w:val="90521C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E35DD6"/>
    <w:multiLevelType w:val="hybridMultilevel"/>
    <w:tmpl w:val="2852516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54014BE"/>
    <w:multiLevelType w:val="hybridMultilevel"/>
    <w:tmpl w:val="DE2834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8052EB"/>
    <w:multiLevelType w:val="hybridMultilevel"/>
    <w:tmpl w:val="B32630B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CA11D0E"/>
    <w:multiLevelType w:val="hybridMultilevel"/>
    <w:tmpl w:val="B1F48CCC"/>
    <w:lvl w:ilvl="0" w:tplc="0809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79F558C"/>
    <w:multiLevelType w:val="hybridMultilevel"/>
    <w:tmpl w:val="3E48C850"/>
    <w:lvl w:ilvl="0" w:tplc="3F505B98">
      <w:start w:val="1"/>
      <w:numFmt w:val="bullet"/>
      <w:pStyle w:val="Heading1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67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C6E3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FE2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104D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4A2B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BE8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1E6C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84B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52C9D"/>
    <w:multiLevelType w:val="hybridMultilevel"/>
    <w:tmpl w:val="77789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707148">
    <w:abstractNumId w:val="10"/>
  </w:num>
  <w:num w:numId="2" w16cid:durableId="852458242">
    <w:abstractNumId w:val="7"/>
  </w:num>
  <w:num w:numId="3" w16cid:durableId="1008868971">
    <w:abstractNumId w:val="3"/>
  </w:num>
  <w:num w:numId="4" w16cid:durableId="745111455">
    <w:abstractNumId w:val="5"/>
  </w:num>
  <w:num w:numId="5" w16cid:durableId="1538540002">
    <w:abstractNumId w:val="2"/>
  </w:num>
  <w:num w:numId="6" w16cid:durableId="1137989805">
    <w:abstractNumId w:val="8"/>
  </w:num>
  <w:num w:numId="7" w16cid:durableId="1068113747">
    <w:abstractNumId w:val="9"/>
  </w:num>
  <w:num w:numId="8" w16cid:durableId="1995715660">
    <w:abstractNumId w:val="0"/>
  </w:num>
  <w:num w:numId="9" w16cid:durableId="304354684">
    <w:abstractNumId w:val="1"/>
  </w:num>
  <w:num w:numId="10" w16cid:durableId="1604411326">
    <w:abstractNumId w:val="6"/>
  </w:num>
  <w:num w:numId="11" w16cid:durableId="976840100">
    <w:abstractNumId w:val="11"/>
  </w:num>
  <w:num w:numId="12" w16cid:durableId="106389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30"/>
    <w:rsid w:val="000024A7"/>
    <w:rsid w:val="00007F2C"/>
    <w:rsid w:val="00010763"/>
    <w:rsid w:val="0001119A"/>
    <w:rsid w:val="00013AD6"/>
    <w:rsid w:val="00015D87"/>
    <w:rsid w:val="000215D4"/>
    <w:rsid w:val="000304EC"/>
    <w:rsid w:val="00032F3E"/>
    <w:rsid w:val="00034095"/>
    <w:rsid w:val="00035A55"/>
    <w:rsid w:val="00037C25"/>
    <w:rsid w:val="00041390"/>
    <w:rsid w:val="00042590"/>
    <w:rsid w:val="00045CCF"/>
    <w:rsid w:val="00050DDA"/>
    <w:rsid w:val="00052E18"/>
    <w:rsid w:val="000542A2"/>
    <w:rsid w:val="000552A9"/>
    <w:rsid w:val="0005710F"/>
    <w:rsid w:val="00062F7F"/>
    <w:rsid w:val="00063FF4"/>
    <w:rsid w:val="00067FAD"/>
    <w:rsid w:val="00070C86"/>
    <w:rsid w:val="00072F89"/>
    <w:rsid w:val="00075B77"/>
    <w:rsid w:val="00083CBA"/>
    <w:rsid w:val="000869B3"/>
    <w:rsid w:val="00087292"/>
    <w:rsid w:val="00090260"/>
    <w:rsid w:val="00096577"/>
    <w:rsid w:val="00097865"/>
    <w:rsid w:val="000A01D5"/>
    <w:rsid w:val="000A0476"/>
    <w:rsid w:val="000A1440"/>
    <w:rsid w:val="000A2105"/>
    <w:rsid w:val="000A32CB"/>
    <w:rsid w:val="000A3D14"/>
    <w:rsid w:val="000A6243"/>
    <w:rsid w:val="000B0628"/>
    <w:rsid w:val="000B24A1"/>
    <w:rsid w:val="000B2DA7"/>
    <w:rsid w:val="000B2FB9"/>
    <w:rsid w:val="000B3F0C"/>
    <w:rsid w:val="000D0496"/>
    <w:rsid w:val="000D3DD1"/>
    <w:rsid w:val="000D3FDF"/>
    <w:rsid w:val="000D553B"/>
    <w:rsid w:val="000D6B7C"/>
    <w:rsid w:val="000E07B3"/>
    <w:rsid w:val="000E27E8"/>
    <w:rsid w:val="000E7346"/>
    <w:rsid w:val="000F583E"/>
    <w:rsid w:val="00102C23"/>
    <w:rsid w:val="00102EB3"/>
    <w:rsid w:val="00103FE6"/>
    <w:rsid w:val="001061B0"/>
    <w:rsid w:val="00111DA9"/>
    <w:rsid w:val="0011312B"/>
    <w:rsid w:val="00113FFE"/>
    <w:rsid w:val="00115A30"/>
    <w:rsid w:val="001171B2"/>
    <w:rsid w:val="001249A5"/>
    <w:rsid w:val="001272E5"/>
    <w:rsid w:val="001301B4"/>
    <w:rsid w:val="00130F79"/>
    <w:rsid w:val="001326FA"/>
    <w:rsid w:val="00132D79"/>
    <w:rsid w:val="00135EFF"/>
    <w:rsid w:val="00141E57"/>
    <w:rsid w:val="00144BA0"/>
    <w:rsid w:val="00146D9C"/>
    <w:rsid w:val="001470FF"/>
    <w:rsid w:val="00151110"/>
    <w:rsid w:val="00151562"/>
    <w:rsid w:val="00154AC1"/>
    <w:rsid w:val="00156357"/>
    <w:rsid w:val="00161B49"/>
    <w:rsid w:val="00162B38"/>
    <w:rsid w:val="0016606C"/>
    <w:rsid w:val="00171D74"/>
    <w:rsid w:val="001725CA"/>
    <w:rsid w:val="00176A04"/>
    <w:rsid w:val="00176F91"/>
    <w:rsid w:val="0018018F"/>
    <w:rsid w:val="001859E0"/>
    <w:rsid w:val="0018783A"/>
    <w:rsid w:val="00190ED3"/>
    <w:rsid w:val="0019381A"/>
    <w:rsid w:val="00194DA4"/>
    <w:rsid w:val="00195823"/>
    <w:rsid w:val="0019610A"/>
    <w:rsid w:val="001968FB"/>
    <w:rsid w:val="001A1D1F"/>
    <w:rsid w:val="001A2F36"/>
    <w:rsid w:val="001A3089"/>
    <w:rsid w:val="001A34A1"/>
    <w:rsid w:val="001A4853"/>
    <w:rsid w:val="001A51AB"/>
    <w:rsid w:val="001A6B26"/>
    <w:rsid w:val="001B01BA"/>
    <w:rsid w:val="001B05AF"/>
    <w:rsid w:val="001B34CB"/>
    <w:rsid w:val="001B4DA6"/>
    <w:rsid w:val="001B5738"/>
    <w:rsid w:val="001C54AA"/>
    <w:rsid w:val="001C7546"/>
    <w:rsid w:val="001C7B7E"/>
    <w:rsid w:val="001D0C4D"/>
    <w:rsid w:val="001D2912"/>
    <w:rsid w:val="001D4434"/>
    <w:rsid w:val="001D6621"/>
    <w:rsid w:val="001D66E2"/>
    <w:rsid w:val="001E2B5F"/>
    <w:rsid w:val="001E410E"/>
    <w:rsid w:val="001F01EF"/>
    <w:rsid w:val="001F4627"/>
    <w:rsid w:val="001F6204"/>
    <w:rsid w:val="0020064D"/>
    <w:rsid w:val="0020252F"/>
    <w:rsid w:val="002076ED"/>
    <w:rsid w:val="002107AD"/>
    <w:rsid w:val="0021558A"/>
    <w:rsid w:val="002167B0"/>
    <w:rsid w:val="002169FB"/>
    <w:rsid w:val="00216E8D"/>
    <w:rsid w:val="0022369A"/>
    <w:rsid w:val="00223D1E"/>
    <w:rsid w:val="00223E5E"/>
    <w:rsid w:val="00231F85"/>
    <w:rsid w:val="002434FA"/>
    <w:rsid w:val="00243D7F"/>
    <w:rsid w:val="00243DC7"/>
    <w:rsid w:val="002602FC"/>
    <w:rsid w:val="00262213"/>
    <w:rsid w:val="00262224"/>
    <w:rsid w:val="00264D57"/>
    <w:rsid w:val="00265992"/>
    <w:rsid w:val="00267C0D"/>
    <w:rsid w:val="00270D97"/>
    <w:rsid w:val="00271938"/>
    <w:rsid w:val="00272B57"/>
    <w:rsid w:val="00276115"/>
    <w:rsid w:val="00280E5E"/>
    <w:rsid w:val="0028547C"/>
    <w:rsid w:val="00285C27"/>
    <w:rsid w:val="00290700"/>
    <w:rsid w:val="002949D5"/>
    <w:rsid w:val="002951BB"/>
    <w:rsid w:val="00295477"/>
    <w:rsid w:val="0029556F"/>
    <w:rsid w:val="002A030D"/>
    <w:rsid w:val="002A1542"/>
    <w:rsid w:val="002A1E3E"/>
    <w:rsid w:val="002A5DDF"/>
    <w:rsid w:val="002B2859"/>
    <w:rsid w:val="002B318D"/>
    <w:rsid w:val="002B5D9C"/>
    <w:rsid w:val="002B7100"/>
    <w:rsid w:val="002C2355"/>
    <w:rsid w:val="002C55B2"/>
    <w:rsid w:val="002D183C"/>
    <w:rsid w:val="002D1B4C"/>
    <w:rsid w:val="002E4731"/>
    <w:rsid w:val="002E74FB"/>
    <w:rsid w:val="002F196C"/>
    <w:rsid w:val="002F3E9F"/>
    <w:rsid w:val="002F500D"/>
    <w:rsid w:val="002F54D4"/>
    <w:rsid w:val="003019C2"/>
    <w:rsid w:val="0030356B"/>
    <w:rsid w:val="00304630"/>
    <w:rsid w:val="00311CA1"/>
    <w:rsid w:val="003133BF"/>
    <w:rsid w:val="003139E4"/>
    <w:rsid w:val="00321804"/>
    <w:rsid w:val="00323872"/>
    <w:rsid w:val="00325093"/>
    <w:rsid w:val="003363B0"/>
    <w:rsid w:val="003377B3"/>
    <w:rsid w:val="003400BD"/>
    <w:rsid w:val="00343573"/>
    <w:rsid w:val="00345107"/>
    <w:rsid w:val="00345CB6"/>
    <w:rsid w:val="003462F3"/>
    <w:rsid w:val="00347D66"/>
    <w:rsid w:val="003513AF"/>
    <w:rsid w:val="00353133"/>
    <w:rsid w:val="003603A7"/>
    <w:rsid w:val="00360B74"/>
    <w:rsid w:val="003643CB"/>
    <w:rsid w:val="003724BC"/>
    <w:rsid w:val="00372BB7"/>
    <w:rsid w:val="00375399"/>
    <w:rsid w:val="003815B6"/>
    <w:rsid w:val="00383E72"/>
    <w:rsid w:val="00390183"/>
    <w:rsid w:val="0039544B"/>
    <w:rsid w:val="00395B5A"/>
    <w:rsid w:val="003A0143"/>
    <w:rsid w:val="003A29CD"/>
    <w:rsid w:val="003A3073"/>
    <w:rsid w:val="003A3B9A"/>
    <w:rsid w:val="003A55DD"/>
    <w:rsid w:val="003B1565"/>
    <w:rsid w:val="003B3EB0"/>
    <w:rsid w:val="003B43D6"/>
    <w:rsid w:val="003B458C"/>
    <w:rsid w:val="003B6B2A"/>
    <w:rsid w:val="003B73F2"/>
    <w:rsid w:val="003C1A44"/>
    <w:rsid w:val="003D0B3F"/>
    <w:rsid w:val="003D17A5"/>
    <w:rsid w:val="003D44E9"/>
    <w:rsid w:val="003E0883"/>
    <w:rsid w:val="003E0E17"/>
    <w:rsid w:val="003E12F3"/>
    <w:rsid w:val="003E4F91"/>
    <w:rsid w:val="003E564B"/>
    <w:rsid w:val="003F0409"/>
    <w:rsid w:val="003F2F43"/>
    <w:rsid w:val="003F302F"/>
    <w:rsid w:val="004021B6"/>
    <w:rsid w:val="004078DE"/>
    <w:rsid w:val="0041155F"/>
    <w:rsid w:val="004115F9"/>
    <w:rsid w:val="00414410"/>
    <w:rsid w:val="0041572A"/>
    <w:rsid w:val="00416DA2"/>
    <w:rsid w:val="004202B4"/>
    <w:rsid w:val="0042263A"/>
    <w:rsid w:val="00425C49"/>
    <w:rsid w:val="004333CD"/>
    <w:rsid w:val="00433D10"/>
    <w:rsid w:val="00437135"/>
    <w:rsid w:val="0044094B"/>
    <w:rsid w:val="00442093"/>
    <w:rsid w:val="004425CF"/>
    <w:rsid w:val="004455C0"/>
    <w:rsid w:val="00446301"/>
    <w:rsid w:val="00447952"/>
    <w:rsid w:val="00453AF2"/>
    <w:rsid w:val="00453DE8"/>
    <w:rsid w:val="00454E41"/>
    <w:rsid w:val="00460113"/>
    <w:rsid w:val="00464795"/>
    <w:rsid w:val="00464B73"/>
    <w:rsid w:val="00466BD3"/>
    <w:rsid w:val="0046700E"/>
    <w:rsid w:val="004675CF"/>
    <w:rsid w:val="00471CF6"/>
    <w:rsid w:val="00473BB3"/>
    <w:rsid w:val="00475DA7"/>
    <w:rsid w:val="00490819"/>
    <w:rsid w:val="00490F83"/>
    <w:rsid w:val="0049174A"/>
    <w:rsid w:val="0049284D"/>
    <w:rsid w:val="00497091"/>
    <w:rsid w:val="004A21E9"/>
    <w:rsid w:val="004A65BA"/>
    <w:rsid w:val="004D0197"/>
    <w:rsid w:val="004D1C81"/>
    <w:rsid w:val="004E0831"/>
    <w:rsid w:val="004E2944"/>
    <w:rsid w:val="004E4040"/>
    <w:rsid w:val="004F0A40"/>
    <w:rsid w:val="004F246A"/>
    <w:rsid w:val="004F357C"/>
    <w:rsid w:val="004F5796"/>
    <w:rsid w:val="00500169"/>
    <w:rsid w:val="00501346"/>
    <w:rsid w:val="0050554F"/>
    <w:rsid w:val="00505F0E"/>
    <w:rsid w:val="00506D03"/>
    <w:rsid w:val="005077D0"/>
    <w:rsid w:val="00510C79"/>
    <w:rsid w:val="0051325A"/>
    <w:rsid w:val="00513863"/>
    <w:rsid w:val="00513C4D"/>
    <w:rsid w:val="00514E95"/>
    <w:rsid w:val="00524BAB"/>
    <w:rsid w:val="00526A93"/>
    <w:rsid w:val="00530A10"/>
    <w:rsid w:val="00530ED2"/>
    <w:rsid w:val="00532337"/>
    <w:rsid w:val="00533B9E"/>
    <w:rsid w:val="005340F0"/>
    <w:rsid w:val="00536109"/>
    <w:rsid w:val="0053636E"/>
    <w:rsid w:val="00536F7A"/>
    <w:rsid w:val="00541CCD"/>
    <w:rsid w:val="00542E9E"/>
    <w:rsid w:val="005434CE"/>
    <w:rsid w:val="00545E08"/>
    <w:rsid w:val="00547BDD"/>
    <w:rsid w:val="005512A8"/>
    <w:rsid w:val="00552B17"/>
    <w:rsid w:val="00552BCD"/>
    <w:rsid w:val="0056185D"/>
    <w:rsid w:val="0056423B"/>
    <w:rsid w:val="00570AC8"/>
    <w:rsid w:val="0057205B"/>
    <w:rsid w:val="005761F5"/>
    <w:rsid w:val="0057630C"/>
    <w:rsid w:val="00576D62"/>
    <w:rsid w:val="00580184"/>
    <w:rsid w:val="005839B4"/>
    <w:rsid w:val="005840B4"/>
    <w:rsid w:val="00584743"/>
    <w:rsid w:val="00586163"/>
    <w:rsid w:val="0059031C"/>
    <w:rsid w:val="00596E26"/>
    <w:rsid w:val="005A026D"/>
    <w:rsid w:val="005A3DF9"/>
    <w:rsid w:val="005A72DA"/>
    <w:rsid w:val="005A76AA"/>
    <w:rsid w:val="005B285D"/>
    <w:rsid w:val="005B2C1A"/>
    <w:rsid w:val="005B536C"/>
    <w:rsid w:val="005B6CF3"/>
    <w:rsid w:val="005B7CBD"/>
    <w:rsid w:val="005C38CA"/>
    <w:rsid w:val="005C3A06"/>
    <w:rsid w:val="005C4DEB"/>
    <w:rsid w:val="005D0268"/>
    <w:rsid w:val="005D09FF"/>
    <w:rsid w:val="005D49C2"/>
    <w:rsid w:val="005D5B40"/>
    <w:rsid w:val="005D6182"/>
    <w:rsid w:val="005E2CE4"/>
    <w:rsid w:val="005E54B3"/>
    <w:rsid w:val="005E5F7A"/>
    <w:rsid w:val="005F1567"/>
    <w:rsid w:val="005F17EF"/>
    <w:rsid w:val="005F4094"/>
    <w:rsid w:val="005F4DE9"/>
    <w:rsid w:val="005F50FD"/>
    <w:rsid w:val="00600C6D"/>
    <w:rsid w:val="006032B4"/>
    <w:rsid w:val="006042AA"/>
    <w:rsid w:val="006100FC"/>
    <w:rsid w:val="00610E90"/>
    <w:rsid w:val="006123B8"/>
    <w:rsid w:val="0062136E"/>
    <w:rsid w:val="00622D8B"/>
    <w:rsid w:val="00623B36"/>
    <w:rsid w:val="00625167"/>
    <w:rsid w:val="006265CD"/>
    <w:rsid w:val="00632C98"/>
    <w:rsid w:val="00633136"/>
    <w:rsid w:val="00637FA9"/>
    <w:rsid w:val="00640E05"/>
    <w:rsid w:val="00642820"/>
    <w:rsid w:val="006439DB"/>
    <w:rsid w:val="00651BAE"/>
    <w:rsid w:val="00654198"/>
    <w:rsid w:val="00656299"/>
    <w:rsid w:val="00657EBD"/>
    <w:rsid w:val="00661B3F"/>
    <w:rsid w:val="006627F2"/>
    <w:rsid w:val="0067007B"/>
    <w:rsid w:val="00670B77"/>
    <w:rsid w:val="00670D69"/>
    <w:rsid w:val="00672089"/>
    <w:rsid w:val="006779BF"/>
    <w:rsid w:val="00680579"/>
    <w:rsid w:val="00680644"/>
    <w:rsid w:val="00690627"/>
    <w:rsid w:val="0069462A"/>
    <w:rsid w:val="00695D47"/>
    <w:rsid w:val="0069605E"/>
    <w:rsid w:val="006A0676"/>
    <w:rsid w:val="006A3EE9"/>
    <w:rsid w:val="006B209C"/>
    <w:rsid w:val="006B4A32"/>
    <w:rsid w:val="006B5D34"/>
    <w:rsid w:val="006B5E18"/>
    <w:rsid w:val="006B7F19"/>
    <w:rsid w:val="006C0798"/>
    <w:rsid w:val="006C399D"/>
    <w:rsid w:val="006C3D24"/>
    <w:rsid w:val="006C45EA"/>
    <w:rsid w:val="006C521F"/>
    <w:rsid w:val="006C5D5D"/>
    <w:rsid w:val="006C672D"/>
    <w:rsid w:val="006D3635"/>
    <w:rsid w:val="006D427A"/>
    <w:rsid w:val="006D4304"/>
    <w:rsid w:val="006E598B"/>
    <w:rsid w:val="00701A99"/>
    <w:rsid w:val="00703126"/>
    <w:rsid w:val="00703EA7"/>
    <w:rsid w:val="007204C6"/>
    <w:rsid w:val="00721826"/>
    <w:rsid w:val="00722B79"/>
    <w:rsid w:val="00724EAC"/>
    <w:rsid w:val="00725BA9"/>
    <w:rsid w:val="00730109"/>
    <w:rsid w:val="00732794"/>
    <w:rsid w:val="00733A54"/>
    <w:rsid w:val="00734844"/>
    <w:rsid w:val="00737E62"/>
    <w:rsid w:val="00743093"/>
    <w:rsid w:val="00744E66"/>
    <w:rsid w:val="00746C05"/>
    <w:rsid w:val="00750E8D"/>
    <w:rsid w:val="00750F42"/>
    <w:rsid w:val="00752DEB"/>
    <w:rsid w:val="007534F0"/>
    <w:rsid w:val="0075355C"/>
    <w:rsid w:val="00753791"/>
    <w:rsid w:val="007579EF"/>
    <w:rsid w:val="0076494D"/>
    <w:rsid w:val="00764FA8"/>
    <w:rsid w:val="00765B3E"/>
    <w:rsid w:val="00766B74"/>
    <w:rsid w:val="0077207C"/>
    <w:rsid w:val="0079362B"/>
    <w:rsid w:val="00793D2F"/>
    <w:rsid w:val="00794DB0"/>
    <w:rsid w:val="00795CFE"/>
    <w:rsid w:val="007A0BFD"/>
    <w:rsid w:val="007A296A"/>
    <w:rsid w:val="007A34E9"/>
    <w:rsid w:val="007A44BB"/>
    <w:rsid w:val="007B223E"/>
    <w:rsid w:val="007B39DD"/>
    <w:rsid w:val="007B5289"/>
    <w:rsid w:val="007B5CE2"/>
    <w:rsid w:val="007C052E"/>
    <w:rsid w:val="007C255B"/>
    <w:rsid w:val="007C47C1"/>
    <w:rsid w:val="007C76B7"/>
    <w:rsid w:val="007D0506"/>
    <w:rsid w:val="007D4723"/>
    <w:rsid w:val="007D4958"/>
    <w:rsid w:val="007D5216"/>
    <w:rsid w:val="007D57C0"/>
    <w:rsid w:val="007D7C89"/>
    <w:rsid w:val="007E3E96"/>
    <w:rsid w:val="007E7707"/>
    <w:rsid w:val="007F3286"/>
    <w:rsid w:val="0080387E"/>
    <w:rsid w:val="008053CA"/>
    <w:rsid w:val="008062D0"/>
    <w:rsid w:val="00806855"/>
    <w:rsid w:val="00810933"/>
    <w:rsid w:val="0081357A"/>
    <w:rsid w:val="00815857"/>
    <w:rsid w:val="00816218"/>
    <w:rsid w:val="00816E3C"/>
    <w:rsid w:val="00817001"/>
    <w:rsid w:val="008176E2"/>
    <w:rsid w:val="00817E50"/>
    <w:rsid w:val="008271ED"/>
    <w:rsid w:val="00827645"/>
    <w:rsid w:val="00830C07"/>
    <w:rsid w:val="008426AC"/>
    <w:rsid w:val="00843088"/>
    <w:rsid w:val="00843803"/>
    <w:rsid w:val="008468DA"/>
    <w:rsid w:val="00847884"/>
    <w:rsid w:val="00850950"/>
    <w:rsid w:val="0086188F"/>
    <w:rsid w:val="00862D91"/>
    <w:rsid w:val="00864863"/>
    <w:rsid w:val="00866833"/>
    <w:rsid w:val="00870C45"/>
    <w:rsid w:val="00872076"/>
    <w:rsid w:val="00872F51"/>
    <w:rsid w:val="0087727F"/>
    <w:rsid w:val="00881683"/>
    <w:rsid w:val="008870B7"/>
    <w:rsid w:val="00891F63"/>
    <w:rsid w:val="00895700"/>
    <w:rsid w:val="008B12C1"/>
    <w:rsid w:val="008B5961"/>
    <w:rsid w:val="008B732A"/>
    <w:rsid w:val="008B7AF4"/>
    <w:rsid w:val="008C0CA4"/>
    <w:rsid w:val="008C2B29"/>
    <w:rsid w:val="008C4D65"/>
    <w:rsid w:val="008C5FFF"/>
    <w:rsid w:val="008C6D1E"/>
    <w:rsid w:val="008D13EC"/>
    <w:rsid w:val="008D3FFF"/>
    <w:rsid w:val="008E183F"/>
    <w:rsid w:val="008E530E"/>
    <w:rsid w:val="008E53E6"/>
    <w:rsid w:val="008E5B87"/>
    <w:rsid w:val="008E5BCC"/>
    <w:rsid w:val="008E71FB"/>
    <w:rsid w:val="008E7427"/>
    <w:rsid w:val="008E7889"/>
    <w:rsid w:val="008F25EA"/>
    <w:rsid w:val="008F3B2D"/>
    <w:rsid w:val="008F69D2"/>
    <w:rsid w:val="00900E62"/>
    <w:rsid w:val="009025BA"/>
    <w:rsid w:val="00902CD9"/>
    <w:rsid w:val="0090467D"/>
    <w:rsid w:val="00910B84"/>
    <w:rsid w:val="00911840"/>
    <w:rsid w:val="00916A3C"/>
    <w:rsid w:val="0092134B"/>
    <w:rsid w:val="00921876"/>
    <w:rsid w:val="00923B18"/>
    <w:rsid w:val="00923CCF"/>
    <w:rsid w:val="00923F6F"/>
    <w:rsid w:val="00927873"/>
    <w:rsid w:val="0093254A"/>
    <w:rsid w:val="00933831"/>
    <w:rsid w:val="0093610F"/>
    <w:rsid w:val="00936473"/>
    <w:rsid w:val="00936519"/>
    <w:rsid w:val="009431AF"/>
    <w:rsid w:val="00945002"/>
    <w:rsid w:val="009450AB"/>
    <w:rsid w:val="0094597C"/>
    <w:rsid w:val="009505A9"/>
    <w:rsid w:val="0095366B"/>
    <w:rsid w:val="00954988"/>
    <w:rsid w:val="00955078"/>
    <w:rsid w:val="009554C9"/>
    <w:rsid w:val="0095729B"/>
    <w:rsid w:val="00957BEA"/>
    <w:rsid w:val="00962094"/>
    <w:rsid w:val="0096410F"/>
    <w:rsid w:val="00970AEA"/>
    <w:rsid w:val="00972168"/>
    <w:rsid w:val="00972FC1"/>
    <w:rsid w:val="009851F6"/>
    <w:rsid w:val="009856A9"/>
    <w:rsid w:val="0098745C"/>
    <w:rsid w:val="00987F3C"/>
    <w:rsid w:val="00990B2E"/>
    <w:rsid w:val="00992DDB"/>
    <w:rsid w:val="009952A9"/>
    <w:rsid w:val="00995A83"/>
    <w:rsid w:val="00996AFA"/>
    <w:rsid w:val="00996BA7"/>
    <w:rsid w:val="009A1248"/>
    <w:rsid w:val="009A26B4"/>
    <w:rsid w:val="009B022E"/>
    <w:rsid w:val="009B1AEA"/>
    <w:rsid w:val="009B1FA6"/>
    <w:rsid w:val="009B2DDB"/>
    <w:rsid w:val="009B7129"/>
    <w:rsid w:val="009D0389"/>
    <w:rsid w:val="009D1DBA"/>
    <w:rsid w:val="009D1E17"/>
    <w:rsid w:val="009D3E0B"/>
    <w:rsid w:val="009D7F33"/>
    <w:rsid w:val="009E2554"/>
    <w:rsid w:val="009E26D9"/>
    <w:rsid w:val="009F0B60"/>
    <w:rsid w:val="009F2A9C"/>
    <w:rsid w:val="00A01BA0"/>
    <w:rsid w:val="00A02377"/>
    <w:rsid w:val="00A1086F"/>
    <w:rsid w:val="00A152F0"/>
    <w:rsid w:val="00A17183"/>
    <w:rsid w:val="00A20D76"/>
    <w:rsid w:val="00A22D0E"/>
    <w:rsid w:val="00A25C09"/>
    <w:rsid w:val="00A27725"/>
    <w:rsid w:val="00A3017E"/>
    <w:rsid w:val="00A31084"/>
    <w:rsid w:val="00A42815"/>
    <w:rsid w:val="00A44259"/>
    <w:rsid w:val="00A467E0"/>
    <w:rsid w:val="00A47236"/>
    <w:rsid w:val="00A50588"/>
    <w:rsid w:val="00A51116"/>
    <w:rsid w:val="00A526BD"/>
    <w:rsid w:val="00A54C5A"/>
    <w:rsid w:val="00A57DAB"/>
    <w:rsid w:val="00A60CC5"/>
    <w:rsid w:val="00A73991"/>
    <w:rsid w:val="00A8331F"/>
    <w:rsid w:val="00A85D7E"/>
    <w:rsid w:val="00A86978"/>
    <w:rsid w:val="00A872A8"/>
    <w:rsid w:val="00A8730D"/>
    <w:rsid w:val="00A901E5"/>
    <w:rsid w:val="00A9192D"/>
    <w:rsid w:val="00A96441"/>
    <w:rsid w:val="00A97462"/>
    <w:rsid w:val="00AA42EC"/>
    <w:rsid w:val="00AA580B"/>
    <w:rsid w:val="00AA6768"/>
    <w:rsid w:val="00AA6F12"/>
    <w:rsid w:val="00AB67EC"/>
    <w:rsid w:val="00AB6ECE"/>
    <w:rsid w:val="00AC25EC"/>
    <w:rsid w:val="00AD17B0"/>
    <w:rsid w:val="00AD384B"/>
    <w:rsid w:val="00AE1C84"/>
    <w:rsid w:val="00AE7270"/>
    <w:rsid w:val="00AF0B5D"/>
    <w:rsid w:val="00AF14D9"/>
    <w:rsid w:val="00AF1CE6"/>
    <w:rsid w:val="00AF31E2"/>
    <w:rsid w:val="00AF631C"/>
    <w:rsid w:val="00AF6570"/>
    <w:rsid w:val="00B00B6D"/>
    <w:rsid w:val="00B0113E"/>
    <w:rsid w:val="00B0142A"/>
    <w:rsid w:val="00B01673"/>
    <w:rsid w:val="00B03C08"/>
    <w:rsid w:val="00B07831"/>
    <w:rsid w:val="00B10BE3"/>
    <w:rsid w:val="00B164C1"/>
    <w:rsid w:val="00B261CB"/>
    <w:rsid w:val="00B367E0"/>
    <w:rsid w:val="00B4404E"/>
    <w:rsid w:val="00B44D72"/>
    <w:rsid w:val="00B45430"/>
    <w:rsid w:val="00B50327"/>
    <w:rsid w:val="00B51D8D"/>
    <w:rsid w:val="00B53CF5"/>
    <w:rsid w:val="00B54939"/>
    <w:rsid w:val="00B56886"/>
    <w:rsid w:val="00B60606"/>
    <w:rsid w:val="00B60684"/>
    <w:rsid w:val="00B72628"/>
    <w:rsid w:val="00B80D37"/>
    <w:rsid w:val="00B81017"/>
    <w:rsid w:val="00B8549F"/>
    <w:rsid w:val="00B8655B"/>
    <w:rsid w:val="00B86F5B"/>
    <w:rsid w:val="00B87C3A"/>
    <w:rsid w:val="00B92C1D"/>
    <w:rsid w:val="00B977F7"/>
    <w:rsid w:val="00BA5B93"/>
    <w:rsid w:val="00BB1128"/>
    <w:rsid w:val="00BB1292"/>
    <w:rsid w:val="00BB153D"/>
    <w:rsid w:val="00BB4F74"/>
    <w:rsid w:val="00BC1762"/>
    <w:rsid w:val="00BC32BB"/>
    <w:rsid w:val="00BC5CE7"/>
    <w:rsid w:val="00BD046C"/>
    <w:rsid w:val="00BD61AA"/>
    <w:rsid w:val="00BD7C30"/>
    <w:rsid w:val="00BD7F4F"/>
    <w:rsid w:val="00BE42CE"/>
    <w:rsid w:val="00BE42DA"/>
    <w:rsid w:val="00BE4B1F"/>
    <w:rsid w:val="00BE6C08"/>
    <w:rsid w:val="00BF5326"/>
    <w:rsid w:val="00BF7AE7"/>
    <w:rsid w:val="00C018EA"/>
    <w:rsid w:val="00C03191"/>
    <w:rsid w:val="00C033A7"/>
    <w:rsid w:val="00C03FCC"/>
    <w:rsid w:val="00C04CCC"/>
    <w:rsid w:val="00C07BCE"/>
    <w:rsid w:val="00C07DC6"/>
    <w:rsid w:val="00C1287F"/>
    <w:rsid w:val="00C16F8A"/>
    <w:rsid w:val="00C17090"/>
    <w:rsid w:val="00C217FF"/>
    <w:rsid w:val="00C228EF"/>
    <w:rsid w:val="00C23B87"/>
    <w:rsid w:val="00C32144"/>
    <w:rsid w:val="00C32E95"/>
    <w:rsid w:val="00C36A45"/>
    <w:rsid w:val="00C45FE4"/>
    <w:rsid w:val="00C46565"/>
    <w:rsid w:val="00C50297"/>
    <w:rsid w:val="00C534CA"/>
    <w:rsid w:val="00C57D44"/>
    <w:rsid w:val="00C64447"/>
    <w:rsid w:val="00C71C83"/>
    <w:rsid w:val="00C7224F"/>
    <w:rsid w:val="00C72507"/>
    <w:rsid w:val="00C7266F"/>
    <w:rsid w:val="00C72C41"/>
    <w:rsid w:val="00C72CE4"/>
    <w:rsid w:val="00C7562C"/>
    <w:rsid w:val="00C76C1F"/>
    <w:rsid w:val="00C76E5B"/>
    <w:rsid w:val="00C85782"/>
    <w:rsid w:val="00C861C3"/>
    <w:rsid w:val="00C87344"/>
    <w:rsid w:val="00C92ED8"/>
    <w:rsid w:val="00C93371"/>
    <w:rsid w:val="00CA1716"/>
    <w:rsid w:val="00CA2D6B"/>
    <w:rsid w:val="00CA4937"/>
    <w:rsid w:val="00CA6270"/>
    <w:rsid w:val="00CB10FF"/>
    <w:rsid w:val="00CB1C87"/>
    <w:rsid w:val="00CB1E29"/>
    <w:rsid w:val="00CB42CA"/>
    <w:rsid w:val="00CB478A"/>
    <w:rsid w:val="00CC1E67"/>
    <w:rsid w:val="00CD061F"/>
    <w:rsid w:val="00CD0E52"/>
    <w:rsid w:val="00CD37D8"/>
    <w:rsid w:val="00CD585D"/>
    <w:rsid w:val="00CD6CF8"/>
    <w:rsid w:val="00CD728F"/>
    <w:rsid w:val="00CE37AB"/>
    <w:rsid w:val="00CE43C1"/>
    <w:rsid w:val="00CF670E"/>
    <w:rsid w:val="00D070AA"/>
    <w:rsid w:val="00D13BB9"/>
    <w:rsid w:val="00D14606"/>
    <w:rsid w:val="00D172CC"/>
    <w:rsid w:val="00D24F8E"/>
    <w:rsid w:val="00D3231D"/>
    <w:rsid w:val="00D32FCC"/>
    <w:rsid w:val="00D34BE0"/>
    <w:rsid w:val="00D54035"/>
    <w:rsid w:val="00D60103"/>
    <w:rsid w:val="00D67B88"/>
    <w:rsid w:val="00D71CD3"/>
    <w:rsid w:val="00D72490"/>
    <w:rsid w:val="00D736B3"/>
    <w:rsid w:val="00D74E20"/>
    <w:rsid w:val="00D75B00"/>
    <w:rsid w:val="00D77D3A"/>
    <w:rsid w:val="00D80DB3"/>
    <w:rsid w:val="00D8449C"/>
    <w:rsid w:val="00D847EE"/>
    <w:rsid w:val="00D94B20"/>
    <w:rsid w:val="00DA61C0"/>
    <w:rsid w:val="00DB1C5D"/>
    <w:rsid w:val="00DB1CE0"/>
    <w:rsid w:val="00DB21D8"/>
    <w:rsid w:val="00DB7000"/>
    <w:rsid w:val="00DC0B94"/>
    <w:rsid w:val="00DC347D"/>
    <w:rsid w:val="00DC4B66"/>
    <w:rsid w:val="00DC5070"/>
    <w:rsid w:val="00DC5072"/>
    <w:rsid w:val="00DC575D"/>
    <w:rsid w:val="00DD0B1A"/>
    <w:rsid w:val="00DD60D5"/>
    <w:rsid w:val="00DD771D"/>
    <w:rsid w:val="00DE1526"/>
    <w:rsid w:val="00DE4938"/>
    <w:rsid w:val="00DE509A"/>
    <w:rsid w:val="00DE62A0"/>
    <w:rsid w:val="00DE6825"/>
    <w:rsid w:val="00DF164D"/>
    <w:rsid w:val="00DF24B9"/>
    <w:rsid w:val="00DF4D17"/>
    <w:rsid w:val="00DF723F"/>
    <w:rsid w:val="00E02653"/>
    <w:rsid w:val="00E04E6A"/>
    <w:rsid w:val="00E05118"/>
    <w:rsid w:val="00E05283"/>
    <w:rsid w:val="00E05857"/>
    <w:rsid w:val="00E06EA9"/>
    <w:rsid w:val="00E105BE"/>
    <w:rsid w:val="00E11A46"/>
    <w:rsid w:val="00E148C7"/>
    <w:rsid w:val="00E150E9"/>
    <w:rsid w:val="00E16AA8"/>
    <w:rsid w:val="00E17981"/>
    <w:rsid w:val="00E22032"/>
    <w:rsid w:val="00E22AF0"/>
    <w:rsid w:val="00E243AA"/>
    <w:rsid w:val="00E30A70"/>
    <w:rsid w:val="00E37042"/>
    <w:rsid w:val="00E46060"/>
    <w:rsid w:val="00E46A00"/>
    <w:rsid w:val="00E5065C"/>
    <w:rsid w:val="00E5199D"/>
    <w:rsid w:val="00E5213F"/>
    <w:rsid w:val="00E5703C"/>
    <w:rsid w:val="00E57D38"/>
    <w:rsid w:val="00E664BE"/>
    <w:rsid w:val="00E67E00"/>
    <w:rsid w:val="00E7093E"/>
    <w:rsid w:val="00E720CE"/>
    <w:rsid w:val="00E734EE"/>
    <w:rsid w:val="00E7796B"/>
    <w:rsid w:val="00E82338"/>
    <w:rsid w:val="00E83EC6"/>
    <w:rsid w:val="00E84097"/>
    <w:rsid w:val="00E8602E"/>
    <w:rsid w:val="00E876D6"/>
    <w:rsid w:val="00EA11CF"/>
    <w:rsid w:val="00EA35C9"/>
    <w:rsid w:val="00EA4C5C"/>
    <w:rsid w:val="00EB472D"/>
    <w:rsid w:val="00EB5530"/>
    <w:rsid w:val="00EC2AEC"/>
    <w:rsid w:val="00EC6D27"/>
    <w:rsid w:val="00EF04BA"/>
    <w:rsid w:val="00EF27AB"/>
    <w:rsid w:val="00EF3A9B"/>
    <w:rsid w:val="00F00765"/>
    <w:rsid w:val="00F007ED"/>
    <w:rsid w:val="00F0159C"/>
    <w:rsid w:val="00F01B82"/>
    <w:rsid w:val="00F01CDF"/>
    <w:rsid w:val="00F0230E"/>
    <w:rsid w:val="00F0294A"/>
    <w:rsid w:val="00F02A4A"/>
    <w:rsid w:val="00F04225"/>
    <w:rsid w:val="00F04E98"/>
    <w:rsid w:val="00F05C33"/>
    <w:rsid w:val="00F07C27"/>
    <w:rsid w:val="00F1100B"/>
    <w:rsid w:val="00F12766"/>
    <w:rsid w:val="00F13E12"/>
    <w:rsid w:val="00F2271E"/>
    <w:rsid w:val="00F247D8"/>
    <w:rsid w:val="00F42A80"/>
    <w:rsid w:val="00F543C7"/>
    <w:rsid w:val="00F55D85"/>
    <w:rsid w:val="00F57DEF"/>
    <w:rsid w:val="00F60C70"/>
    <w:rsid w:val="00F610FB"/>
    <w:rsid w:val="00F73855"/>
    <w:rsid w:val="00F73EC6"/>
    <w:rsid w:val="00F74AE1"/>
    <w:rsid w:val="00F84B4A"/>
    <w:rsid w:val="00F86B0F"/>
    <w:rsid w:val="00F871D7"/>
    <w:rsid w:val="00F907F1"/>
    <w:rsid w:val="00F91E14"/>
    <w:rsid w:val="00F93330"/>
    <w:rsid w:val="00F94E5C"/>
    <w:rsid w:val="00F95DBE"/>
    <w:rsid w:val="00FA3D9C"/>
    <w:rsid w:val="00FA6645"/>
    <w:rsid w:val="00FA68B4"/>
    <w:rsid w:val="00FB322B"/>
    <w:rsid w:val="00FB4731"/>
    <w:rsid w:val="00FB55FB"/>
    <w:rsid w:val="00FB7867"/>
    <w:rsid w:val="00FB7CE6"/>
    <w:rsid w:val="00FC3B39"/>
    <w:rsid w:val="00FC6E31"/>
    <w:rsid w:val="00FC78A4"/>
    <w:rsid w:val="00FD4C23"/>
    <w:rsid w:val="00FD57FA"/>
    <w:rsid w:val="00FE06A1"/>
    <w:rsid w:val="00FE0F62"/>
    <w:rsid w:val="00FE13A3"/>
    <w:rsid w:val="00FE24AD"/>
    <w:rsid w:val="00FE32FD"/>
    <w:rsid w:val="00FE53F1"/>
    <w:rsid w:val="00FE6E5F"/>
    <w:rsid w:val="00FF11A7"/>
    <w:rsid w:val="00FF1481"/>
    <w:rsid w:val="00FF712B"/>
    <w:rsid w:val="01892FA7"/>
    <w:rsid w:val="02B4F0E2"/>
    <w:rsid w:val="03936B72"/>
    <w:rsid w:val="048CF84C"/>
    <w:rsid w:val="05A5E377"/>
    <w:rsid w:val="05F17710"/>
    <w:rsid w:val="0696BF91"/>
    <w:rsid w:val="08BF5937"/>
    <w:rsid w:val="08EFD32B"/>
    <w:rsid w:val="09164011"/>
    <w:rsid w:val="098C5A31"/>
    <w:rsid w:val="09BC8717"/>
    <w:rsid w:val="0E093285"/>
    <w:rsid w:val="0E28DCC4"/>
    <w:rsid w:val="0EB370F4"/>
    <w:rsid w:val="0F27FFB3"/>
    <w:rsid w:val="110CC4F8"/>
    <w:rsid w:val="1120BA7E"/>
    <w:rsid w:val="140E3067"/>
    <w:rsid w:val="1475A76D"/>
    <w:rsid w:val="152AFE3B"/>
    <w:rsid w:val="19ABBBDA"/>
    <w:rsid w:val="19BCAAAD"/>
    <w:rsid w:val="1A9F893F"/>
    <w:rsid w:val="1AC79197"/>
    <w:rsid w:val="1AECEDD9"/>
    <w:rsid w:val="1B6E5CFA"/>
    <w:rsid w:val="1B9DE36D"/>
    <w:rsid w:val="1C87A9BE"/>
    <w:rsid w:val="1D2BFB12"/>
    <w:rsid w:val="1DD05D79"/>
    <w:rsid w:val="1F34C52A"/>
    <w:rsid w:val="1F43531C"/>
    <w:rsid w:val="1F8580A2"/>
    <w:rsid w:val="1FEB1CDE"/>
    <w:rsid w:val="20031C94"/>
    <w:rsid w:val="21EBCF64"/>
    <w:rsid w:val="22863220"/>
    <w:rsid w:val="24087925"/>
    <w:rsid w:val="2412F06F"/>
    <w:rsid w:val="261825E8"/>
    <w:rsid w:val="26450A37"/>
    <w:rsid w:val="26648E3C"/>
    <w:rsid w:val="26692AA3"/>
    <w:rsid w:val="26E58179"/>
    <w:rsid w:val="27AE0245"/>
    <w:rsid w:val="27F62AF7"/>
    <w:rsid w:val="28086CFD"/>
    <w:rsid w:val="2878FE56"/>
    <w:rsid w:val="29E8D598"/>
    <w:rsid w:val="2A8E7F34"/>
    <w:rsid w:val="2DB7F36E"/>
    <w:rsid w:val="2F827C0F"/>
    <w:rsid w:val="30724DA8"/>
    <w:rsid w:val="3125E373"/>
    <w:rsid w:val="316E7C24"/>
    <w:rsid w:val="327A15BA"/>
    <w:rsid w:val="32DA2CFA"/>
    <w:rsid w:val="33B406AD"/>
    <w:rsid w:val="34486A34"/>
    <w:rsid w:val="3505E826"/>
    <w:rsid w:val="37DC1A9E"/>
    <w:rsid w:val="39404839"/>
    <w:rsid w:val="397E3AFD"/>
    <w:rsid w:val="39A65ED9"/>
    <w:rsid w:val="3B3013B4"/>
    <w:rsid w:val="3C166D7A"/>
    <w:rsid w:val="3EB6D441"/>
    <w:rsid w:val="3EF0926B"/>
    <w:rsid w:val="3FA98C03"/>
    <w:rsid w:val="4042FA11"/>
    <w:rsid w:val="404482DC"/>
    <w:rsid w:val="40C39921"/>
    <w:rsid w:val="40D5C5D9"/>
    <w:rsid w:val="4129B2E0"/>
    <w:rsid w:val="42AC50CF"/>
    <w:rsid w:val="47650676"/>
    <w:rsid w:val="4B4840FE"/>
    <w:rsid w:val="4B990A4B"/>
    <w:rsid w:val="4C9376DA"/>
    <w:rsid w:val="4D69BCD6"/>
    <w:rsid w:val="4E4DDD45"/>
    <w:rsid w:val="505E94F5"/>
    <w:rsid w:val="5091D14A"/>
    <w:rsid w:val="50CFEA08"/>
    <w:rsid w:val="50EB713E"/>
    <w:rsid w:val="5194DF86"/>
    <w:rsid w:val="58BD187D"/>
    <w:rsid w:val="5A382E05"/>
    <w:rsid w:val="5B4288A4"/>
    <w:rsid w:val="5BED1803"/>
    <w:rsid w:val="5C63DB4C"/>
    <w:rsid w:val="5E1D7AED"/>
    <w:rsid w:val="5E7FF8B7"/>
    <w:rsid w:val="5FD039E2"/>
    <w:rsid w:val="604C1A2E"/>
    <w:rsid w:val="616440EE"/>
    <w:rsid w:val="61997966"/>
    <w:rsid w:val="6412FE39"/>
    <w:rsid w:val="64D212BC"/>
    <w:rsid w:val="65DFC7FE"/>
    <w:rsid w:val="663FDFB5"/>
    <w:rsid w:val="66B2D28A"/>
    <w:rsid w:val="66F26A68"/>
    <w:rsid w:val="6933FF98"/>
    <w:rsid w:val="69495405"/>
    <w:rsid w:val="69C72A26"/>
    <w:rsid w:val="6AB71C7D"/>
    <w:rsid w:val="6AF1ADE5"/>
    <w:rsid w:val="6B40072C"/>
    <w:rsid w:val="6BD0F9D3"/>
    <w:rsid w:val="6D776B81"/>
    <w:rsid w:val="6E4306B2"/>
    <w:rsid w:val="6E73863A"/>
    <w:rsid w:val="6F514265"/>
    <w:rsid w:val="6FC4D482"/>
    <w:rsid w:val="7001E4DB"/>
    <w:rsid w:val="71D8E833"/>
    <w:rsid w:val="75DA294A"/>
    <w:rsid w:val="7812A832"/>
    <w:rsid w:val="78365417"/>
    <w:rsid w:val="7A1730E5"/>
    <w:rsid w:val="7D844AFB"/>
    <w:rsid w:val="7F24F116"/>
    <w:rsid w:val="7F8ACC7D"/>
    <w:rsid w:val="7FC7F7B3"/>
    <w:rsid w:val="7FF99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80194"/>
  <w15:chartTrackingRefBased/>
  <w15:docId w15:val="{8BE32D14-5B11-4EC5-8588-3C70042F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215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NormalBold">
    <w:name w:val="Normal Bold"/>
    <w:basedOn w:val="Normal"/>
    <w:rPr>
      <w:b/>
    </w:rPr>
  </w:style>
  <w:style w:type="paragraph" w:customStyle="1" w:styleId="NPSAddresstext">
    <w:name w:val="NPS Address text"/>
    <w:basedOn w:val="Normal"/>
    <w:pPr>
      <w:spacing w:line="240" w:lineRule="atLeast"/>
      <w:jc w:val="right"/>
    </w:pPr>
  </w:style>
  <w:style w:type="paragraph" w:customStyle="1" w:styleId="NPSAreaheading">
    <w:name w:val="NPS Area heading"/>
    <w:basedOn w:val="Normal"/>
    <w:pPr>
      <w:spacing w:line="240" w:lineRule="atLeast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UnresolvedMention">
    <w:name w:val="Unresolved Mention"/>
    <w:uiPriority w:val="99"/>
    <w:unhideWhenUsed/>
    <w:rsid w:val="00C7224F"/>
    <w:rPr>
      <w:color w:val="808080"/>
      <w:shd w:val="clear" w:color="auto" w:fill="E6E6E6"/>
    </w:rPr>
  </w:style>
  <w:style w:type="paragraph" w:customStyle="1" w:styleId="NCPAreaitalic">
    <w:name w:val="NCP Area italic"/>
    <w:basedOn w:val="NPSAddresstext"/>
    <w:rPr>
      <w:i/>
    </w:rPr>
  </w:style>
  <w:style w:type="character" w:styleId="CommentReference">
    <w:name w:val="annotation reference"/>
    <w:rsid w:val="00542E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E9E"/>
  </w:style>
  <w:style w:type="character" w:customStyle="1" w:styleId="CommentTextChar">
    <w:name w:val="Comment Text Char"/>
    <w:link w:val="CommentText"/>
    <w:rsid w:val="00542E9E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542E9E"/>
    <w:rPr>
      <w:b/>
      <w:bCs/>
    </w:rPr>
  </w:style>
  <w:style w:type="character" w:customStyle="1" w:styleId="CommentSubjectChar">
    <w:name w:val="Comment Subject Char"/>
    <w:link w:val="CommentSubject"/>
    <w:rsid w:val="00542E9E"/>
    <w:rPr>
      <w:rFonts w:ascii="Arial" w:hAnsi="Arial"/>
      <w:b/>
      <w:bCs/>
      <w:color w:val="000000"/>
    </w:rPr>
  </w:style>
  <w:style w:type="paragraph" w:styleId="BalloonText">
    <w:name w:val="Balloon Text"/>
    <w:basedOn w:val="Normal"/>
    <w:link w:val="BalloonTextChar"/>
    <w:rsid w:val="00542E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42E9E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aliases w:val="Dot pt,No Spacing1,List Paragraph1,List Paragraph Char Char Char,Indicator Text,Bullet 1,Numbered Para 1,Bullet Points,MAIN CONTENT,List Paragraph12,Bullet Style,F5 List Paragraph,OBC Bullet,List Paragraph11,Colorful List - Accent 11,L,L1"/>
    <w:basedOn w:val="Normal"/>
    <w:link w:val="ListParagraphChar"/>
    <w:uiPriority w:val="34"/>
    <w:qFormat/>
    <w:rsid w:val="00FE0F62"/>
    <w:pPr>
      <w:spacing w:after="240" w:line="240" w:lineRule="auto"/>
      <w:ind w:left="720"/>
      <w:contextualSpacing/>
    </w:pPr>
    <w:rPr>
      <w:color w:val="auto"/>
      <w:sz w:val="22"/>
    </w:rPr>
  </w:style>
  <w:style w:type="character" w:customStyle="1" w:styleId="ListParagraphChar">
    <w:name w:val="List Paragraph Char"/>
    <w:aliases w:val="Dot pt Char,No Spacing1 Char,List Paragraph1 Char,List Paragraph Char Char Char Char,Indicator Text Char,Bullet 1 Char,Numbered Para 1 Char,Bullet Points Char,MAIN CONTENT Char,List Paragraph12 Char,Bullet Style Char,OBC Bullet Char"/>
    <w:link w:val="ListParagraph"/>
    <w:uiPriority w:val="34"/>
    <w:qFormat/>
    <w:locked/>
    <w:rsid w:val="00FE0F62"/>
    <w:rPr>
      <w:rFonts w:ascii="Arial" w:hAnsi="Arial"/>
      <w:sz w:val="22"/>
    </w:rPr>
  </w:style>
  <w:style w:type="paragraph" w:customStyle="1" w:styleId="Default">
    <w:name w:val="Default"/>
    <w:rsid w:val="00862D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3F302F"/>
  </w:style>
  <w:style w:type="character" w:customStyle="1" w:styleId="Heading3Char">
    <w:name w:val="Heading 3 Char"/>
    <w:basedOn w:val="DefaultParagraphFont"/>
    <w:link w:val="Heading3"/>
    <w:semiHidden/>
    <w:rsid w:val="000215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F95D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BE4B1F"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AcceleratedHouseblocksDeliveryProgramme@justice.gov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ffice\Templates\NOMS\NOMS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1baa7b-e0c2-44f7-9e8a-adf5e0a55c17">
      <Terms xmlns="http://schemas.microsoft.com/office/infopath/2007/PartnerControls"/>
    </lcf76f155ced4ddcb4097134ff3c332f>
    <TaxCatchAll xmlns="ace9d1cf-b7a2-4357-a362-74c0e382a440" xsi:nil="true"/>
    <SharedWithUsers xmlns="ace9d1cf-b7a2-4357-a362-74c0e382a440">
      <UserInfo>
        <DisplayName>Nadimi, Sajjad</DisplayName>
        <AccountId>97</AccountId>
        <AccountType/>
      </UserInfo>
      <UserInfo>
        <DisplayName>Townend, Sarah</DisplayName>
        <AccountId>132</AccountId>
        <AccountType/>
      </UserInfo>
      <UserInfo>
        <DisplayName>Cartwright, Elisabeth</DisplayName>
        <AccountId>113</AccountId>
        <AccountType/>
      </UserInfo>
      <UserInfo>
        <DisplayName>Stead, Phil</DisplayName>
        <AccountId>86</AccountId>
        <AccountType/>
      </UserInfo>
      <UserInfo>
        <DisplayName>Steel, Jess</DisplayName>
        <AccountId>1695</AccountId>
        <AccountType/>
      </UserInfo>
      <UserInfo>
        <DisplayName>Normington, Rebecca | She/Hers</DisplayName>
        <AccountId>540</AccountId>
        <AccountType/>
      </UserInfo>
      <UserInfo>
        <DisplayName>Bonner, Robbie</DisplayName>
        <AccountId>2043</AccountId>
        <AccountType/>
      </UserInfo>
      <UserInfo>
        <DisplayName>Thompson, Sachia</DisplayName>
        <AccountId>98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F8F5CB8EEC649A13C30E83D800351" ma:contentTypeVersion="19" ma:contentTypeDescription="Create a new document." ma:contentTypeScope="" ma:versionID="281383ea2ae9cedf23dbd61bc2b80140">
  <xsd:schema xmlns:xsd="http://www.w3.org/2001/XMLSchema" xmlns:xs="http://www.w3.org/2001/XMLSchema" xmlns:p="http://schemas.microsoft.com/office/2006/metadata/properties" xmlns:ns2="5c1baa7b-e0c2-44f7-9e8a-adf5e0a55c17" xmlns:ns3="ace9d1cf-b7a2-4357-a362-74c0e382a440" targetNamespace="http://schemas.microsoft.com/office/2006/metadata/properties" ma:root="true" ma:fieldsID="c25ae5007e866033c0d88979de4d339d" ns2:_="" ns3:_="">
    <xsd:import namespace="5c1baa7b-e0c2-44f7-9e8a-adf5e0a55c17"/>
    <xsd:import namespace="ace9d1cf-b7a2-4357-a362-74c0e382a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aa7b-e0c2-44f7-9e8a-adf5e0a55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9d1cf-b7a2-4357-a362-74c0e382a4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ef5e08-01cf-4b8a-9d48-0a8100ffddc7}" ma:internalName="TaxCatchAll" ma:showField="CatchAllData" ma:web="ace9d1cf-b7a2-4357-a362-74c0e382a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F6D75-6859-4C20-800E-D146D60404A6}">
  <ds:schemaRefs>
    <ds:schemaRef ds:uri="http://schemas.microsoft.com/office/2006/metadata/properties"/>
    <ds:schemaRef ds:uri="http://schemas.microsoft.com/office/infopath/2007/PartnerControls"/>
    <ds:schemaRef ds:uri="5c1baa7b-e0c2-44f7-9e8a-adf5e0a55c17"/>
    <ds:schemaRef ds:uri="ace9d1cf-b7a2-4357-a362-74c0e382a440"/>
  </ds:schemaRefs>
</ds:datastoreItem>
</file>

<file path=customXml/itemProps2.xml><?xml version="1.0" encoding="utf-8"?>
<ds:datastoreItem xmlns:ds="http://schemas.openxmlformats.org/officeDocument/2006/customXml" ds:itemID="{1A88B3D1-599A-406B-A661-65B44D0516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A43C3-F4AC-44F0-89B1-2B74580084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9C9A41-2B4D-4012-855F-FAE93AACA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baa7b-e0c2-44f7-9e8a-adf5e0a55c17"/>
    <ds:schemaRef ds:uri="ace9d1cf-b7a2-4357-a362-74c0e382a4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NOMS Letter</Template>
  <TotalTime>5109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HMP Channings Wood Resident Event June 2025 - Invite</vt:lpstr>
    </vt:vector>
  </TitlesOfParts>
  <Manager>HM Prison &amp; Probation Service</Manager>
  <Company>HM Prison &amp; Probation Service</Company>
  <LinksUpToDate>false</LinksUpToDate>
  <CharactersWithSpaces>1969</CharactersWithSpaces>
  <SharedDoc>false</SharedDoc>
  <HLinks>
    <vt:vector size="6" baseType="variant">
      <vt:variant>
        <vt:i4>786541</vt:i4>
      </vt:variant>
      <vt:variant>
        <vt:i4>0</vt:i4>
      </vt:variant>
      <vt:variant>
        <vt:i4>0</vt:i4>
      </vt:variant>
      <vt:variant>
        <vt:i4>5</vt:i4>
      </vt:variant>
      <vt:variant>
        <vt:lpwstr>mailto:AcceleratedHouseblocksDeliveryProgramme@justice.gov.uk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Channings Wood Resident Event Sept 2026 - Invite</dc:title>
  <dc:subject/>
  <dc:creator>HM Prison &amp; Probation Service</dc:creator>
  <cp:keywords>Letter; HM Prison &amp; Probation Service</cp:keywords>
  <dc:description/>
  <cp:lastModifiedBy>Cartwright, Elisabeth</cp:lastModifiedBy>
  <cp:revision>22</cp:revision>
  <cp:lastPrinted>2022-11-09T01:29:00Z</cp:lastPrinted>
  <dcterms:created xsi:type="dcterms:W3CDTF">2026-08-05T10:12:00Z</dcterms:created>
  <dcterms:modified xsi:type="dcterms:W3CDTF">2026-08-12T12:42:00Z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0x0101007E1F8F5CB8EEC649A13C30E83D800351</vt:lpwstr>
  </property>
  <property fmtid="{D5CDD505-2E9C-101B-9397-08002B2CF9AE}" pid="3" name="MediaServiceImageTags">
    <vt:lpwstr/>
  </property>
  <property fmtid="{D5CDD505-2E9C-101B-9397-08002B2CF9AE}" pid="4" name="MSIP_Label_e75f3d21-7675-47a1-a7bf-8316b405c573_Enabled">
    <vt:lpwstr>true</vt:lpwstr>
  </property>
  <property fmtid="{D5CDD505-2E9C-101B-9397-08002B2CF9AE}" pid="5" name="MSIP_Label_e75f3d21-7675-47a1-a7bf-8316b405c573_SetDate">
    <vt:lpwstr>2024-06-17T13:16:38Z</vt:lpwstr>
  </property>
  <property fmtid="{D5CDD505-2E9C-101B-9397-08002B2CF9AE}" pid="6" name="MSIP_Label_e75f3d21-7675-47a1-a7bf-8316b405c573_Method">
    <vt:lpwstr>Privileged</vt:lpwstr>
  </property>
  <property fmtid="{D5CDD505-2E9C-101B-9397-08002B2CF9AE}" pid="7" name="MSIP_Label_e75f3d21-7675-47a1-a7bf-8316b405c573_Name">
    <vt:lpwstr>NO CLASSIFICATION</vt:lpwstr>
  </property>
  <property fmtid="{D5CDD505-2E9C-101B-9397-08002B2CF9AE}" pid="8" name="MSIP_Label_e75f3d21-7675-47a1-a7bf-8316b405c573_SiteId">
    <vt:lpwstr>c6874728-71e6-41fe-a9e1-2e8c36776ad8</vt:lpwstr>
  </property>
  <property fmtid="{D5CDD505-2E9C-101B-9397-08002B2CF9AE}" pid="9" name="MSIP_Label_e75f3d21-7675-47a1-a7bf-8316b405c573_ActionId">
    <vt:lpwstr>033418ef-d446-47d8-8b47-3c87b795646b</vt:lpwstr>
  </property>
  <property fmtid="{D5CDD505-2E9C-101B-9397-08002B2CF9AE}" pid="10" name="MSIP_Label_e75f3d21-7675-47a1-a7bf-8316b405c573_ContentBits">
    <vt:lpwstr>0</vt:lpwstr>
  </property>
</Properties>
</file>